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6FBE" w14:textId="5E51A4AC" w:rsidR="000A092C" w:rsidRPr="00A20344" w:rsidRDefault="009739DC">
      <w:pPr>
        <w:pStyle w:val="Heading1"/>
      </w:pPr>
      <w:r>
        <w:t>FOSMS</w:t>
      </w:r>
      <w:r w:rsidR="00D54341">
        <w:t xml:space="preserve"> agm</w:t>
      </w:r>
    </w:p>
    <w:tbl>
      <w:tblPr>
        <w:tblStyle w:val="TableGrid"/>
        <w:tblW w:w="5000" w:type="pct"/>
        <w:tblLayout w:type="fixed"/>
        <w:tblCellMar>
          <w:bottom w:w="518" w:type="dxa"/>
        </w:tblCellMar>
        <w:tblLook w:val="0620" w:firstRow="1" w:lastRow="0" w:firstColumn="0" w:lastColumn="0" w:noHBand="1" w:noVBand="1"/>
        <w:tblDescription w:val="First table has meeting title, date and time, second table has meeting details and third table has meeting activity description"/>
      </w:tblPr>
      <w:tblGrid>
        <w:gridCol w:w="6946"/>
        <w:gridCol w:w="3566"/>
      </w:tblGrid>
      <w:tr w:rsidR="000A092C" w:rsidRPr="00A20344" w14:paraId="33926FCF" w14:textId="77777777" w:rsidTr="0062051D">
        <w:trPr>
          <w:trHeight w:val="2741"/>
        </w:trPr>
        <w:tc>
          <w:tcPr>
            <w:tcW w:w="6946" w:type="dxa"/>
          </w:tcPr>
          <w:p w14:paraId="33926FBF" w14:textId="77777777" w:rsidR="000A092C" w:rsidRPr="009739DC" w:rsidRDefault="009739DC">
            <w:pPr>
              <w:pStyle w:val="Heading2"/>
              <w:outlineLvl w:val="1"/>
              <w:rPr>
                <w:sz w:val="36"/>
              </w:rPr>
            </w:pPr>
            <w:r w:rsidRPr="009739DC">
              <w:rPr>
                <w:sz w:val="36"/>
              </w:rPr>
              <w:t>Meeting Minutes</w:t>
            </w:r>
          </w:p>
          <w:p w14:paraId="33926FC0" w14:textId="77777777" w:rsidR="009739DC" w:rsidRDefault="009739DC">
            <w:pPr>
              <w:pStyle w:val="Heading2"/>
              <w:outlineLvl w:val="1"/>
              <w:rPr>
                <w:sz w:val="40"/>
              </w:rPr>
            </w:pPr>
          </w:p>
          <w:tbl>
            <w:tblPr>
              <w:tblStyle w:val="PlainTable11"/>
              <w:tblW w:w="3964" w:type="dxa"/>
              <w:tblLayout w:type="fixed"/>
              <w:tblLook w:val="04A0" w:firstRow="1" w:lastRow="0" w:firstColumn="1" w:lastColumn="0" w:noHBand="0" w:noVBand="1"/>
            </w:tblPr>
            <w:tblGrid>
              <w:gridCol w:w="2547"/>
              <w:gridCol w:w="1417"/>
            </w:tblGrid>
            <w:tr w:rsidR="009739DC" w14:paraId="33926FC3" w14:textId="77777777" w:rsidTr="009A087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47" w:type="dxa"/>
                </w:tcPr>
                <w:p w14:paraId="33926FC1" w14:textId="77777777" w:rsidR="009739DC" w:rsidRDefault="009739DC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Attendees</w:t>
                  </w:r>
                </w:p>
              </w:tc>
              <w:tc>
                <w:tcPr>
                  <w:tcW w:w="1417" w:type="dxa"/>
                </w:tcPr>
                <w:p w14:paraId="33926FC2" w14:textId="77777777" w:rsidR="009739DC" w:rsidRDefault="009739DC">
                  <w:pPr>
                    <w:pStyle w:val="Heading2"/>
                    <w:outlineLvl w:val="1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Apologies</w:t>
                  </w:r>
                </w:p>
              </w:tc>
            </w:tr>
            <w:tr w:rsidR="009739DC" w14:paraId="33926FCB" w14:textId="77777777" w:rsidTr="009A37D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6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47" w:type="dxa"/>
                </w:tcPr>
                <w:p w14:paraId="609AAB3F" w14:textId="77777777" w:rsidR="00224982" w:rsidRDefault="00224982" w:rsidP="00224982">
                  <w:pPr>
                    <w:pStyle w:val="Heading2"/>
                    <w:outlineLvl w:val="1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Zohra              </w:t>
                  </w:r>
                  <w:r>
                    <w:rPr>
                      <w:b/>
                      <w:sz w:val="20"/>
                      <w:szCs w:val="20"/>
                    </w:rPr>
                    <w:t xml:space="preserve">Lisa   </w:t>
                  </w:r>
                </w:p>
                <w:p w14:paraId="28A88A3F" w14:textId="77777777" w:rsidR="00224982" w:rsidRDefault="00224982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Mick      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       Ben</w:t>
                  </w:r>
                </w:p>
                <w:p w14:paraId="64CC5E1D" w14:textId="77777777" w:rsidR="00224982" w:rsidRPr="00331B6D" w:rsidRDefault="00224982" w:rsidP="00224982">
                  <w:pPr>
                    <w:pStyle w:val="Heading2"/>
                    <w:outlineLvl w:val="1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Seema            Jo</w:t>
                  </w:r>
                  <w:r>
                    <w:rPr>
                      <w:b/>
                      <w:sz w:val="20"/>
                      <w:szCs w:val="20"/>
                    </w:rPr>
                    <w:t xml:space="preserve">                         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              </w:t>
                  </w:r>
                </w:p>
                <w:p w14:paraId="0F436677" w14:textId="6008B0EC" w:rsidR="00224982" w:rsidRDefault="00224982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Caroline W     </w:t>
                  </w:r>
                  <w:r w:rsidR="001A27ED">
                    <w:rPr>
                      <w:b/>
                      <w:bCs/>
                      <w:sz w:val="20"/>
                      <w:szCs w:val="20"/>
                    </w:rPr>
                    <w:t>Jenna Ke</w:t>
                  </w:r>
                </w:p>
                <w:p w14:paraId="27BE943C" w14:textId="5C5CFB06" w:rsidR="00224982" w:rsidRDefault="00224982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Paula </w:t>
                  </w:r>
                  <w:r w:rsidR="00D54341">
                    <w:rPr>
                      <w:b/>
                      <w:bCs/>
                      <w:sz w:val="20"/>
                      <w:szCs w:val="20"/>
                    </w:rPr>
                    <w:t xml:space="preserve">             Sarah</w:t>
                  </w:r>
                </w:p>
                <w:p w14:paraId="5B18E77B" w14:textId="0EE6F982" w:rsidR="0062051D" w:rsidRDefault="00224982" w:rsidP="00343ECA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Daniel     </w:t>
                  </w:r>
                  <w:r w:rsidR="00343ECA">
                    <w:rPr>
                      <w:b/>
                      <w:bCs/>
                      <w:sz w:val="20"/>
                      <w:szCs w:val="20"/>
                    </w:rPr>
                    <w:t xml:space="preserve">    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="00343ECA">
                    <w:rPr>
                      <w:b/>
                      <w:bCs/>
                      <w:sz w:val="20"/>
                      <w:szCs w:val="20"/>
                    </w:rPr>
                    <w:t>Caroline R</w:t>
                  </w:r>
                </w:p>
                <w:p w14:paraId="3BD84DB4" w14:textId="77777777" w:rsidR="00343ECA" w:rsidRDefault="00343ECA" w:rsidP="00343ECA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Tamara          Amanda</w:t>
                  </w:r>
                </w:p>
                <w:p w14:paraId="33926FC7" w14:textId="4D6867A7" w:rsidR="00343ECA" w:rsidRPr="00343ECA" w:rsidRDefault="00343ECA" w:rsidP="00343ECA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Caroline </w:t>
                  </w:r>
                  <w:r w:rsidR="00383F4E">
                    <w:rPr>
                      <w:b/>
                      <w:bCs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1417" w:type="dxa"/>
                </w:tcPr>
                <w:p w14:paraId="33926FCA" w14:textId="7B717AED" w:rsidR="0062051D" w:rsidRDefault="00D54341" w:rsidP="00224982">
                  <w:pPr>
                    <w:pStyle w:val="Heading2"/>
                    <w:outlineLvl w:val="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Jenna </w:t>
                  </w:r>
                  <w:proofErr w:type="spellStart"/>
                  <w:r>
                    <w:rPr>
                      <w:sz w:val="20"/>
                      <w:szCs w:val="20"/>
                    </w:rPr>
                    <w:t>Kn</w:t>
                  </w:r>
                  <w:proofErr w:type="spellEnd"/>
                  <w:r w:rsidR="001A27ED">
                    <w:rPr>
                      <w:sz w:val="20"/>
                      <w:szCs w:val="20"/>
                    </w:rPr>
                    <w:t xml:space="preserve"> Gretel</w:t>
                  </w:r>
                </w:p>
              </w:tc>
            </w:tr>
          </w:tbl>
          <w:p w14:paraId="33926FCC" w14:textId="77777777" w:rsidR="009739DC" w:rsidRPr="009739DC" w:rsidRDefault="009739DC">
            <w:pPr>
              <w:pStyle w:val="Heading2"/>
              <w:outlineLvl w:val="1"/>
              <w:rPr>
                <w:sz w:val="20"/>
                <w:szCs w:val="20"/>
              </w:rPr>
            </w:pPr>
          </w:p>
        </w:tc>
        <w:tc>
          <w:tcPr>
            <w:tcW w:w="3566" w:type="dxa"/>
          </w:tcPr>
          <w:p w14:paraId="33926FCD" w14:textId="231F4310" w:rsidR="009739DC" w:rsidRDefault="00A70159" w:rsidP="009739DC">
            <w:pPr>
              <w:pStyle w:val="Date"/>
            </w:pPr>
            <w:r>
              <w:t>1</w:t>
            </w:r>
            <w:r w:rsidR="00343ECA">
              <w:t>3</w:t>
            </w:r>
            <w:r w:rsidRPr="00A70159">
              <w:rPr>
                <w:vertAlign w:val="superscript"/>
              </w:rPr>
              <w:t>th</w:t>
            </w:r>
            <w:r>
              <w:t xml:space="preserve"> </w:t>
            </w:r>
            <w:r w:rsidR="00D54341">
              <w:t>September</w:t>
            </w:r>
            <w:r>
              <w:t xml:space="preserve"> 202</w:t>
            </w:r>
            <w:r w:rsidR="00343ECA">
              <w:t>2</w:t>
            </w:r>
          </w:p>
          <w:p w14:paraId="33926FCE" w14:textId="3EC66639" w:rsidR="000A092C" w:rsidRPr="00A20344" w:rsidRDefault="009739DC" w:rsidP="009739DC">
            <w:pPr>
              <w:pStyle w:val="Date"/>
            </w:pPr>
            <w:r>
              <w:t>19</w:t>
            </w:r>
            <w:r w:rsidR="00D54341">
              <w:t>:</w:t>
            </w:r>
            <w:r w:rsidR="00343ECA">
              <w:t>0</w:t>
            </w:r>
            <w:r>
              <w:t>0</w:t>
            </w:r>
            <w:r w:rsidR="00A20344" w:rsidRPr="00A20344">
              <w:t xml:space="preserve"> </w:t>
            </w:r>
            <w:r w:rsidR="001F1E06">
              <w:t>–</w:t>
            </w:r>
            <w:r w:rsidR="00E708CA">
              <w:t xml:space="preserve"> </w:t>
            </w:r>
            <w:r w:rsidR="00343ECA">
              <w:t>19</w:t>
            </w:r>
            <w:r w:rsidR="00D54341">
              <w:t>:</w:t>
            </w:r>
            <w:r w:rsidR="00343ECA">
              <w:t>3</w:t>
            </w:r>
            <w:r w:rsidR="00D54341">
              <w:t>0</w:t>
            </w:r>
          </w:p>
        </w:tc>
      </w:tr>
    </w:tbl>
    <w:p w14:paraId="33926FD1" w14:textId="17D21668" w:rsidR="009739DC" w:rsidRDefault="009739DC">
      <w:pPr>
        <w:pStyle w:val="Heading2"/>
      </w:pPr>
      <w:r>
        <w:t>Matters Arising</w:t>
      </w:r>
    </w:p>
    <w:p w14:paraId="71B25E8F" w14:textId="0EC052B9" w:rsidR="00CF6EB3" w:rsidRPr="00FB35B3" w:rsidRDefault="00224982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La</w:t>
      </w:r>
      <w:r w:rsidR="00913B41">
        <w:rPr>
          <w:rFonts w:ascii="Arial" w:hAnsi="Arial" w:cs="Arial"/>
          <w:b w:val="0"/>
          <w:bCs w:val="0"/>
          <w:color w:val="auto"/>
        </w:rPr>
        <w:t>s</w:t>
      </w:r>
      <w:r>
        <w:rPr>
          <w:rFonts w:ascii="Arial" w:hAnsi="Arial" w:cs="Arial"/>
          <w:b w:val="0"/>
          <w:bCs w:val="0"/>
          <w:color w:val="auto"/>
        </w:rPr>
        <w:t xml:space="preserve">t meeting </w:t>
      </w:r>
      <w:proofErr w:type="gramStart"/>
      <w:r>
        <w:rPr>
          <w:rFonts w:ascii="Arial" w:hAnsi="Arial" w:cs="Arial"/>
          <w:b w:val="0"/>
          <w:bCs w:val="0"/>
          <w:color w:val="auto"/>
        </w:rPr>
        <w:t>held</w:t>
      </w:r>
      <w:proofErr w:type="gramEnd"/>
      <w:r>
        <w:rPr>
          <w:rFonts w:ascii="Arial" w:hAnsi="Arial" w:cs="Arial"/>
          <w:b w:val="0"/>
          <w:bCs w:val="0"/>
          <w:color w:val="auto"/>
        </w:rPr>
        <w:t xml:space="preserve"> </w:t>
      </w:r>
      <w:r w:rsidR="00383F4E">
        <w:rPr>
          <w:rFonts w:ascii="Arial" w:hAnsi="Arial" w:cs="Arial"/>
          <w:b w:val="0"/>
          <w:bCs w:val="0"/>
          <w:color w:val="auto"/>
        </w:rPr>
        <w:t>14.09.21</w:t>
      </w:r>
      <w:r>
        <w:rPr>
          <w:rFonts w:ascii="Arial" w:hAnsi="Arial" w:cs="Arial"/>
          <w:b w:val="0"/>
          <w:bCs w:val="0"/>
          <w:color w:val="auto"/>
        </w:rPr>
        <w:t xml:space="preserve">, </w:t>
      </w:r>
      <w:r w:rsidR="00383F4E">
        <w:rPr>
          <w:rFonts w:ascii="Arial" w:hAnsi="Arial" w:cs="Arial"/>
          <w:b w:val="0"/>
          <w:bCs w:val="0"/>
          <w:color w:val="auto"/>
        </w:rPr>
        <w:t>no outstanding actions</w:t>
      </w:r>
      <w:r>
        <w:rPr>
          <w:rFonts w:ascii="Arial" w:hAnsi="Arial" w:cs="Arial"/>
          <w:b w:val="0"/>
          <w:bCs w:val="0"/>
          <w:color w:val="auto"/>
        </w:rPr>
        <w:t>.</w:t>
      </w:r>
    </w:p>
    <w:p w14:paraId="33926FD2" w14:textId="62FE5283" w:rsidR="009739DC" w:rsidRDefault="009739DC">
      <w:pPr>
        <w:pStyle w:val="Heading2"/>
      </w:pPr>
    </w:p>
    <w:p w14:paraId="7521BF13" w14:textId="66CEC3D2" w:rsidR="0053530B" w:rsidRDefault="00D54341" w:rsidP="0053530B">
      <w:pPr>
        <w:pStyle w:val="Heading2"/>
      </w:pPr>
      <w:r>
        <w:t>T</w:t>
      </w:r>
      <w:r w:rsidR="0053530B">
        <w:t>re</w:t>
      </w:r>
      <w:r>
        <w:t>asurer Report</w:t>
      </w:r>
    </w:p>
    <w:p w14:paraId="46F1007D" w14:textId="302FCA62" w:rsidR="00843144" w:rsidRDefault="00843144" w:rsidP="0053530B">
      <w:pPr>
        <w:pStyle w:val="Heading2"/>
      </w:pPr>
    </w:p>
    <w:p w14:paraId="479D7CE2" w14:textId="1DC4682D" w:rsidR="00134E8B" w:rsidRDefault="00134E8B" w:rsidP="00383F4E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Caroline went through the events we organised this year by our hardworking FOSMS committee members and the amounts raised. </w:t>
      </w:r>
    </w:p>
    <w:p w14:paraId="6E493D6D" w14:textId="77777777" w:rsidR="00134E8B" w:rsidRDefault="00134E8B" w:rsidP="00383F4E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2B73D5EC" w14:textId="53F91B2B" w:rsidR="00134E8B" w:rsidRPr="00134E8B" w:rsidRDefault="00134E8B" w:rsidP="00134E8B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Closing</w:t>
      </w:r>
      <w:r w:rsidR="00383F4E" w:rsidRPr="00383F4E">
        <w:rPr>
          <w:rFonts w:ascii="Arial" w:hAnsi="Arial" w:cs="Arial"/>
          <w:b w:val="0"/>
          <w:bCs w:val="0"/>
          <w:color w:val="auto"/>
        </w:rPr>
        <w:t xml:space="preserve"> balance of £13,797.16.</w:t>
      </w:r>
      <w:r>
        <w:rPr>
          <w:rFonts w:ascii="Arial" w:hAnsi="Arial" w:cs="Arial"/>
          <w:b w:val="0"/>
          <w:bCs w:val="0"/>
          <w:color w:val="auto"/>
        </w:rPr>
        <w:t xml:space="preserve"> </w:t>
      </w:r>
      <w:proofErr w:type="gramStart"/>
      <w:r w:rsidRPr="00134E8B">
        <w:rPr>
          <w:rFonts w:ascii="Arial" w:hAnsi="Arial" w:cs="Arial"/>
          <w:b w:val="0"/>
          <w:bCs w:val="0"/>
          <w:color w:val="000000" w:themeColor="text1"/>
        </w:rPr>
        <w:t>Of</w:t>
      </w:r>
      <w:proofErr w:type="gramEnd"/>
      <w:r w:rsidRPr="00134E8B">
        <w:rPr>
          <w:rFonts w:ascii="Arial" w:hAnsi="Arial" w:cs="Arial"/>
          <w:b w:val="0"/>
          <w:bCs w:val="0"/>
          <w:color w:val="000000" w:themeColor="text1"/>
        </w:rPr>
        <w:t xml:space="preserve"> this around £2,500 has been ringfenced to pay for the maintenance work done on the trim trail in the playground to ensure that the children can continue to use it safely.</w:t>
      </w:r>
    </w:p>
    <w:p w14:paraId="0942880B" w14:textId="5869D0FB" w:rsidR="00134E8B" w:rsidRDefault="00134E8B" w:rsidP="00383F4E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6C381627" w14:textId="5360AF4E" w:rsidR="00D54341" w:rsidRDefault="00D54341" w:rsidP="00D54341">
      <w:pPr>
        <w:pStyle w:val="Heading2"/>
      </w:pPr>
      <w:r>
        <w:t>Chair Report</w:t>
      </w:r>
    </w:p>
    <w:p w14:paraId="5321E291" w14:textId="77777777" w:rsidR="00843144" w:rsidRDefault="00843144" w:rsidP="00906707">
      <w:pPr>
        <w:pStyle w:val="Heading2"/>
        <w:rPr>
          <w:b w:val="0"/>
          <w:bCs w:val="0"/>
          <w:color w:val="auto"/>
        </w:rPr>
      </w:pPr>
    </w:p>
    <w:p w14:paraId="0CAF0D28" w14:textId="4C17D114" w:rsidR="00D54341" w:rsidRDefault="00383F4E" w:rsidP="00224982">
      <w:pPr>
        <w:pStyle w:val="Heading2"/>
        <w:rPr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Zohra reflected on 2022, and how we had to cancel many events in 2021 due to COVID restrictions</w:t>
      </w:r>
      <w:r w:rsidR="00D54341">
        <w:rPr>
          <w:b w:val="0"/>
          <w:bCs w:val="0"/>
          <w:color w:val="auto"/>
        </w:rPr>
        <w:t>.</w:t>
      </w:r>
    </w:p>
    <w:p w14:paraId="48BCCA4D" w14:textId="486F9A3F" w:rsidR="00383F4E" w:rsidRDefault="00383F4E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  <w:r w:rsidRPr="005E5036">
        <w:rPr>
          <w:rFonts w:ascii="Arial" w:hAnsi="Arial" w:cs="Arial"/>
          <w:b w:val="0"/>
          <w:bCs w:val="0"/>
          <w:color w:val="auto"/>
        </w:rPr>
        <w:t xml:space="preserve">She briefly touched on each event, FOSMS ball, </w:t>
      </w:r>
      <w:r w:rsidR="005E5036" w:rsidRPr="005E5036">
        <w:rPr>
          <w:rFonts w:ascii="Arial" w:hAnsi="Arial" w:cs="Arial"/>
          <w:b w:val="0"/>
          <w:bCs w:val="0"/>
          <w:color w:val="auto"/>
        </w:rPr>
        <w:t>Wine Tasting, Santa Run (thank you to Chris Wilson for creating the sleigh), Colours Fashion Show,</w:t>
      </w:r>
      <w:r w:rsidR="005E5036">
        <w:rPr>
          <w:rFonts w:ascii="Arial" w:hAnsi="Arial" w:cs="Arial"/>
          <w:b w:val="0"/>
          <w:bCs w:val="0"/>
          <w:color w:val="auto"/>
        </w:rPr>
        <w:t xml:space="preserve"> First Aid Course,</w:t>
      </w:r>
      <w:r w:rsidR="005E5036" w:rsidRPr="005E5036">
        <w:rPr>
          <w:rFonts w:ascii="Arial" w:hAnsi="Arial" w:cs="Arial"/>
          <w:b w:val="0"/>
          <w:bCs w:val="0"/>
          <w:color w:val="auto"/>
        </w:rPr>
        <w:t xml:space="preserve"> Quiz Night, Food Fest, Summer Gala. </w:t>
      </w:r>
    </w:p>
    <w:p w14:paraId="44E731CC" w14:textId="64DFD781" w:rsidR="005E5036" w:rsidRDefault="005E5036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Seema purchased high-vis </w:t>
      </w:r>
      <w:proofErr w:type="gramStart"/>
      <w:r>
        <w:rPr>
          <w:rFonts w:ascii="Arial" w:hAnsi="Arial" w:cs="Arial"/>
          <w:b w:val="0"/>
          <w:bCs w:val="0"/>
          <w:color w:val="auto"/>
        </w:rPr>
        <w:t>jackets,</w:t>
      </w:r>
      <w:proofErr w:type="gramEnd"/>
      <w:r>
        <w:rPr>
          <w:rFonts w:ascii="Arial" w:hAnsi="Arial" w:cs="Arial"/>
          <w:b w:val="0"/>
          <w:bCs w:val="0"/>
          <w:color w:val="auto"/>
        </w:rPr>
        <w:t xml:space="preserve"> Lisa updated noticeboards. </w:t>
      </w:r>
    </w:p>
    <w:p w14:paraId="7A5B5430" w14:textId="1CB9BDF6" w:rsidR="005E5036" w:rsidRDefault="005E5036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1CB9380C" w14:textId="2A721C23" w:rsidR="005E5036" w:rsidRDefault="005E5036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Thank you to each of the FOSMS </w:t>
      </w:r>
      <w:proofErr w:type="gramStart"/>
      <w:r>
        <w:rPr>
          <w:rFonts w:ascii="Arial" w:hAnsi="Arial" w:cs="Arial"/>
          <w:b w:val="0"/>
          <w:bCs w:val="0"/>
          <w:color w:val="auto"/>
        </w:rPr>
        <w:t>volunteer</w:t>
      </w:r>
      <w:proofErr w:type="gramEnd"/>
      <w:r>
        <w:rPr>
          <w:rFonts w:ascii="Arial" w:hAnsi="Arial" w:cs="Arial"/>
          <w:b w:val="0"/>
          <w:bCs w:val="0"/>
          <w:color w:val="auto"/>
        </w:rPr>
        <w:t xml:space="preserve"> for the support and dedication. </w:t>
      </w:r>
      <w:proofErr w:type="gramStart"/>
      <w:r>
        <w:rPr>
          <w:rFonts w:ascii="Arial" w:hAnsi="Arial" w:cs="Arial"/>
          <w:b w:val="0"/>
          <w:bCs w:val="0"/>
          <w:color w:val="auto"/>
        </w:rPr>
        <w:t>Strongest</w:t>
      </w:r>
      <w:proofErr w:type="gramEnd"/>
      <w:r>
        <w:rPr>
          <w:rFonts w:ascii="Arial" w:hAnsi="Arial" w:cs="Arial"/>
          <w:b w:val="0"/>
          <w:bCs w:val="0"/>
          <w:color w:val="auto"/>
        </w:rPr>
        <w:t xml:space="preserve"> FOSMS has ever been in 14 years.</w:t>
      </w:r>
    </w:p>
    <w:p w14:paraId="76AE2F6C" w14:textId="135E31BB" w:rsidR="005E5036" w:rsidRDefault="005E5036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1FA69134" w14:textId="0AB88ADD" w:rsidR="005E5036" w:rsidRDefault="005E5036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Thanked Mrs </w:t>
      </w:r>
      <w:proofErr w:type="spellStart"/>
      <w:r>
        <w:rPr>
          <w:rFonts w:ascii="Arial" w:hAnsi="Arial" w:cs="Arial"/>
          <w:b w:val="0"/>
          <w:bCs w:val="0"/>
          <w:color w:val="auto"/>
        </w:rPr>
        <w:t>Embley</w:t>
      </w:r>
      <w:proofErr w:type="spellEnd"/>
      <w:r>
        <w:rPr>
          <w:rFonts w:ascii="Arial" w:hAnsi="Arial" w:cs="Arial"/>
          <w:b w:val="0"/>
          <w:bCs w:val="0"/>
          <w:color w:val="auto"/>
        </w:rPr>
        <w:t xml:space="preserve">-Peers for her guidance and support and all the school staff. </w:t>
      </w:r>
    </w:p>
    <w:p w14:paraId="64B40524" w14:textId="69363382" w:rsidR="005E5036" w:rsidRDefault="005E5036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6F030573" w14:textId="06C16EFD" w:rsidR="005E5036" w:rsidRDefault="005E5036" w:rsidP="005E5036">
      <w:pPr>
        <w:pStyle w:val="Heading2"/>
      </w:pPr>
      <w:r>
        <w:t>Headteacher Report</w:t>
      </w:r>
    </w:p>
    <w:p w14:paraId="4A85D583" w14:textId="77777777" w:rsidR="00134E8B" w:rsidRDefault="00134E8B" w:rsidP="005E5036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5C72CE2A" w14:textId="0ADC7A56" w:rsidR="005E5036" w:rsidRPr="005E5036" w:rsidRDefault="005E5036" w:rsidP="005E5036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lastRenderedPageBreak/>
        <w:t xml:space="preserve">Mrs </w:t>
      </w:r>
      <w:proofErr w:type="spellStart"/>
      <w:r>
        <w:rPr>
          <w:rFonts w:ascii="Arial" w:hAnsi="Arial" w:cs="Arial"/>
          <w:b w:val="0"/>
          <w:bCs w:val="0"/>
          <w:color w:val="auto"/>
        </w:rPr>
        <w:t>Embley</w:t>
      </w:r>
      <w:proofErr w:type="spellEnd"/>
      <w:r>
        <w:rPr>
          <w:rFonts w:ascii="Arial" w:hAnsi="Arial" w:cs="Arial"/>
          <w:b w:val="0"/>
          <w:bCs w:val="0"/>
          <w:color w:val="auto"/>
        </w:rPr>
        <w:t xml:space="preserve">-Peers thanked FOSMS for their hard work and dedication to the school. A special thanks to Zohra for all her hard work. The achievements that have enabled </w:t>
      </w:r>
      <w:r w:rsidR="00134E8B">
        <w:rPr>
          <w:rFonts w:ascii="Arial" w:hAnsi="Arial" w:cs="Arial"/>
          <w:b w:val="0"/>
          <w:bCs w:val="0"/>
          <w:color w:val="auto"/>
        </w:rPr>
        <w:t>the school</w:t>
      </w:r>
      <w:r>
        <w:rPr>
          <w:rFonts w:ascii="Arial" w:hAnsi="Arial" w:cs="Arial"/>
          <w:b w:val="0"/>
          <w:bCs w:val="0"/>
          <w:color w:val="auto"/>
        </w:rPr>
        <w:t xml:space="preserve"> to purchase essential resources including the new phonics scheme</w:t>
      </w:r>
      <w:r w:rsidR="00134E8B">
        <w:rPr>
          <w:rFonts w:ascii="Arial" w:hAnsi="Arial" w:cs="Arial"/>
          <w:b w:val="0"/>
          <w:bCs w:val="0"/>
          <w:color w:val="auto"/>
        </w:rPr>
        <w:t xml:space="preserve"> and repair the trim trail</w:t>
      </w:r>
      <w:r>
        <w:rPr>
          <w:rFonts w:ascii="Arial" w:hAnsi="Arial" w:cs="Arial"/>
          <w:b w:val="0"/>
          <w:bCs w:val="0"/>
          <w:color w:val="auto"/>
        </w:rPr>
        <w:t xml:space="preserve">. </w:t>
      </w:r>
    </w:p>
    <w:p w14:paraId="6AD63609" w14:textId="77777777" w:rsidR="005E5036" w:rsidRPr="005E5036" w:rsidRDefault="005E5036" w:rsidP="00224982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69A0D251" w14:textId="340CF804" w:rsidR="00D54341" w:rsidRPr="005E5036" w:rsidRDefault="00D54341" w:rsidP="00D54341">
      <w:pPr>
        <w:pStyle w:val="Heading2"/>
      </w:pPr>
      <w:r w:rsidRPr="005E5036">
        <w:t>Committee Members</w:t>
      </w:r>
    </w:p>
    <w:p w14:paraId="709376D6" w14:textId="6442D139" w:rsidR="00D54341" w:rsidRDefault="00D54341" w:rsidP="00D54341">
      <w:pPr>
        <w:pStyle w:val="Heading2"/>
      </w:pPr>
    </w:p>
    <w:p w14:paraId="72615DAF" w14:textId="54407F9D" w:rsidR="00D54341" w:rsidRDefault="00D54341" w:rsidP="00D54341">
      <w:pPr>
        <w:pStyle w:val="Heading2"/>
      </w:pPr>
      <w:r>
        <w:t>Resignation</w:t>
      </w:r>
    </w:p>
    <w:p w14:paraId="5DD258AD" w14:textId="77777777" w:rsidR="00D54341" w:rsidRDefault="00D54341" w:rsidP="00224982">
      <w:pPr>
        <w:pStyle w:val="Heading2"/>
        <w:rPr>
          <w:b w:val="0"/>
          <w:bCs w:val="0"/>
          <w:color w:val="auto"/>
        </w:rPr>
      </w:pPr>
    </w:p>
    <w:p w14:paraId="630CB813" w14:textId="3BFE35D9" w:rsidR="00D54341" w:rsidRDefault="005E5036" w:rsidP="00224982">
      <w:pPr>
        <w:pStyle w:val="Heading2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>Lynsey</w:t>
      </w:r>
      <w:r w:rsidR="00D54341">
        <w:rPr>
          <w:b w:val="0"/>
          <w:bCs w:val="0"/>
          <w:color w:val="auto"/>
        </w:rPr>
        <w:t xml:space="preserve"> has resigned.</w:t>
      </w:r>
      <w:r>
        <w:rPr>
          <w:b w:val="0"/>
          <w:bCs w:val="0"/>
          <w:color w:val="auto"/>
        </w:rPr>
        <w:t xml:space="preserve"> Lisa to organize </w:t>
      </w:r>
      <w:proofErr w:type="gramStart"/>
      <w:r>
        <w:rPr>
          <w:b w:val="0"/>
          <w:bCs w:val="0"/>
          <w:color w:val="auto"/>
        </w:rPr>
        <w:t>gift</w:t>
      </w:r>
      <w:proofErr w:type="gramEnd"/>
      <w:r>
        <w:rPr>
          <w:b w:val="0"/>
          <w:bCs w:val="0"/>
          <w:color w:val="auto"/>
        </w:rPr>
        <w:t>.</w:t>
      </w:r>
    </w:p>
    <w:p w14:paraId="67AA7D27" w14:textId="12902427" w:rsidR="00D54341" w:rsidRDefault="00D54341" w:rsidP="00224982">
      <w:pPr>
        <w:pStyle w:val="Heading2"/>
        <w:rPr>
          <w:b w:val="0"/>
          <w:bCs w:val="0"/>
          <w:color w:val="auto"/>
        </w:rPr>
      </w:pPr>
    </w:p>
    <w:p w14:paraId="0AF6B21C" w14:textId="4E223BBA" w:rsidR="00D54341" w:rsidRDefault="00D54341" w:rsidP="00D54341">
      <w:pPr>
        <w:pStyle w:val="Heading2"/>
      </w:pPr>
      <w:r>
        <w:t>Committee Officers</w:t>
      </w:r>
    </w:p>
    <w:p w14:paraId="125A1E26" w14:textId="26434789" w:rsidR="00D54341" w:rsidRDefault="00D54341" w:rsidP="00D54341">
      <w:pPr>
        <w:pStyle w:val="Heading2"/>
      </w:pPr>
    </w:p>
    <w:p w14:paraId="15FD03FB" w14:textId="77777777" w:rsidR="00D54341" w:rsidRDefault="00D54341" w:rsidP="00224982">
      <w:pPr>
        <w:pStyle w:val="Heading2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>Treasurer- Caroline W</w:t>
      </w:r>
    </w:p>
    <w:p w14:paraId="410CDD81" w14:textId="57BEC8F9" w:rsidR="00D54341" w:rsidRDefault="00D54341" w:rsidP="00224982">
      <w:pPr>
        <w:pStyle w:val="Heading2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Secretary- Seema </w:t>
      </w:r>
    </w:p>
    <w:p w14:paraId="7C17087A" w14:textId="6A9F365D" w:rsidR="00D54341" w:rsidRDefault="00D54341" w:rsidP="00224982">
      <w:pPr>
        <w:pStyle w:val="Heading2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>Chair- Zohra</w:t>
      </w:r>
    </w:p>
    <w:p w14:paraId="5BC2D41D" w14:textId="78F58405" w:rsidR="00D54341" w:rsidRDefault="00D54341" w:rsidP="00224982">
      <w:pPr>
        <w:pStyle w:val="Heading2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>Vice Chair- Lisa</w:t>
      </w:r>
    </w:p>
    <w:p w14:paraId="7DD6A5C7" w14:textId="2EA2CE23" w:rsidR="005E5036" w:rsidRDefault="005E5036" w:rsidP="00224982">
      <w:pPr>
        <w:pStyle w:val="Heading2"/>
        <w:rPr>
          <w:b w:val="0"/>
          <w:bCs w:val="0"/>
          <w:color w:val="auto"/>
        </w:rPr>
      </w:pPr>
    </w:p>
    <w:p w14:paraId="36CADE85" w14:textId="6CED8EB0" w:rsidR="005E5036" w:rsidRDefault="005E5036" w:rsidP="00224982">
      <w:pPr>
        <w:pStyle w:val="Heading2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All roles were offered to other </w:t>
      </w:r>
      <w:r w:rsidR="00F31741">
        <w:rPr>
          <w:b w:val="0"/>
          <w:bCs w:val="0"/>
          <w:color w:val="auto"/>
        </w:rPr>
        <w:t>FOSMS members, each role was proposed and seconded.</w:t>
      </w:r>
    </w:p>
    <w:p w14:paraId="636237F6" w14:textId="4A09BA13" w:rsidR="00D54341" w:rsidRDefault="00D54341" w:rsidP="00224982">
      <w:pPr>
        <w:pStyle w:val="Heading2"/>
        <w:rPr>
          <w:b w:val="0"/>
          <w:bCs w:val="0"/>
          <w:color w:val="auto"/>
        </w:rPr>
      </w:pPr>
    </w:p>
    <w:p w14:paraId="596F0801" w14:textId="1B34F00C" w:rsidR="00D54341" w:rsidRDefault="00D54341" w:rsidP="00D54341">
      <w:pPr>
        <w:pStyle w:val="Heading2"/>
      </w:pPr>
      <w:r>
        <w:t>New Committee Members</w:t>
      </w:r>
    </w:p>
    <w:p w14:paraId="0132C523" w14:textId="7D5C14CD" w:rsidR="00D54341" w:rsidRDefault="00D54341" w:rsidP="00224982">
      <w:pPr>
        <w:pStyle w:val="Heading2"/>
        <w:rPr>
          <w:b w:val="0"/>
          <w:bCs w:val="0"/>
          <w:color w:val="auto"/>
        </w:rPr>
      </w:pPr>
    </w:p>
    <w:p w14:paraId="0C906F0F" w14:textId="459969D2" w:rsidR="00D54341" w:rsidRDefault="00F31741" w:rsidP="00224982">
      <w:pPr>
        <w:pStyle w:val="Heading2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>Tamara, Amanda, Caroline S- Welcome to FOSMS</w:t>
      </w:r>
    </w:p>
    <w:p w14:paraId="7D5E2F5C" w14:textId="214BDA14" w:rsidR="00F31741" w:rsidRDefault="00F31741" w:rsidP="00224982">
      <w:pPr>
        <w:pStyle w:val="Heading2"/>
        <w:rPr>
          <w:b w:val="0"/>
          <w:bCs w:val="0"/>
          <w:color w:val="auto"/>
        </w:rPr>
      </w:pPr>
    </w:p>
    <w:p w14:paraId="17094DB9" w14:textId="4282A955" w:rsidR="00F31741" w:rsidRDefault="00F31741" w:rsidP="00F31741">
      <w:pPr>
        <w:pStyle w:val="Heading2"/>
      </w:pPr>
      <w:r>
        <w:t xml:space="preserve">AOB AGM </w:t>
      </w:r>
      <w:proofErr w:type="gramStart"/>
      <w:r>
        <w:t>related</w:t>
      </w:r>
      <w:proofErr w:type="gramEnd"/>
    </w:p>
    <w:p w14:paraId="29A700E4" w14:textId="06D9EA99" w:rsidR="00F31741" w:rsidRDefault="00F31741" w:rsidP="00F31741">
      <w:pPr>
        <w:pStyle w:val="Heading2"/>
      </w:pPr>
    </w:p>
    <w:p w14:paraId="710992CC" w14:textId="22A92B38" w:rsidR="00F31741" w:rsidRPr="00F31741" w:rsidRDefault="00F31741" w:rsidP="00F31741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None </w:t>
      </w:r>
      <w:proofErr w:type="gramStart"/>
      <w:r>
        <w:rPr>
          <w:rFonts w:ascii="Arial" w:hAnsi="Arial" w:cs="Arial"/>
          <w:b w:val="0"/>
          <w:bCs w:val="0"/>
          <w:color w:val="auto"/>
        </w:rPr>
        <w:t>raised</w:t>
      </w:r>
      <w:proofErr w:type="gramEnd"/>
    </w:p>
    <w:p w14:paraId="75F9FC44" w14:textId="77777777" w:rsidR="00F31741" w:rsidRDefault="00F31741" w:rsidP="00224982">
      <w:pPr>
        <w:pStyle w:val="Heading2"/>
        <w:rPr>
          <w:b w:val="0"/>
          <w:bCs w:val="0"/>
          <w:color w:val="auto"/>
        </w:rPr>
      </w:pPr>
    </w:p>
    <w:sectPr w:rsidR="00F31741" w:rsidSect="001534F4">
      <w:footerReference w:type="default" r:id="rId7"/>
      <w:pgSz w:w="12240" w:h="15840"/>
      <w:pgMar w:top="864" w:right="864" w:bottom="86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813AF" w14:textId="77777777" w:rsidR="005A5B21" w:rsidRDefault="005A5B21">
      <w:pPr>
        <w:spacing w:after="0"/>
      </w:pPr>
      <w:r>
        <w:separator/>
      </w:r>
    </w:p>
  </w:endnote>
  <w:endnote w:type="continuationSeparator" w:id="0">
    <w:p w14:paraId="0B4B7ACD" w14:textId="77777777" w:rsidR="005A5B21" w:rsidRDefault="005A5B2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7091" w14:textId="77777777" w:rsidR="000A092C" w:rsidRDefault="00CD75B8">
    <w:pPr>
      <w:pStyle w:val="Foo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955D3A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72790" w14:textId="77777777" w:rsidR="005A5B21" w:rsidRDefault="005A5B21">
      <w:pPr>
        <w:spacing w:after="0"/>
      </w:pPr>
      <w:r>
        <w:separator/>
      </w:r>
    </w:p>
  </w:footnote>
  <w:footnote w:type="continuationSeparator" w:id="0">
    <w:p w14:paraId="55F6D312" w14:textId="77777777" w:rsidR="005A5B21" w:rsidRDefault="005A5B2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6E354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08876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2F8709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8A977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E7B5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B6A4F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34D5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73842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5C96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BC9F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5808CA"/>
    <w:multiLevelType w:val="hybridMultilevel"/>
    <w:tmpl w:val="BEE85DE2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0440F6"/>
    <w:multiLevelType w:val="hybridMultilevel"/>
    <w:tmpl w:val="DFBE33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E60BC"/>
    <w:multiLevelType w:val="hybridMultilevel"/>
    <w:tmpl w:val="A490BE92"/>
    <w:lvl w:ilvl="0" w:tplc="378A077C">
      <w:numFmt w:val="bullet"/>
      <w:lvlText w:val="-"/>
      <w:lvlJc w:val="left"/>
      <w:pPr>
        <w:ind w:left="2520" w:hanging="360"/>
      </w:pPr>
      <w:rPr>
        <w:rFonts w:ascii="Century Gothic" w:eastAsiaTheme="majorEastAsia" w:hAnsi="Century Gothic" w:cstheme="majorBid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39567F7"/>
    <w:multiLevelType w:val="hybridMultilevel"/>
    <w:tmpl w:val="56FA38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39B65D0"/>
    <w:multiLevelType w:val="hybridMultilevel"/>
    <w:tmpl w:val="4186047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143E452F"/>
    <w:multiLevelType w:val="hybridMultilevel"/>
    <w:tmpl w:val="B296B9C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7F4A06"/>
    <w:multiLevelType w:val="hybridMultilevel"/>
    <w:tmpl w:val="2C201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9812FD"/>
    <w:multiLevelType w:val="hybridMultilevel"/>
    <w:tmpl w:val="744017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DA3875"/>
    <w:multiLevelType w:val="hybridMultilevel"/>
    <w:tmpl w:val="3ABC9066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0074BBB"/>
    <w:multiLevelType w:val="hybridMultilevel"/>
    <w:tmpl w:val="2E5600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DE64F8"/>
    <w:multiLevelType w:val="hybridMultilevel"/>
    <w:tmpl w:val="BBC06E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6A7321"/>
    <w:multiLevelType w:val="hybridMultilevel"/>
    <w:tmpl w:val="011628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45FF5"/>
    <w:multiLevelType w:val="hybridMultilevel"/>
    <w:tmpl w:val="00BC9B52"/>
    <w:lvl w:ilvl="0" w:tplc="6CB0203C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1380A76"/>
    <w:multiLevelType w:val="hybridMultilevel"/>
    <w:tmpl w:val="C450D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D46715"/>
    <w:multiLevelType w:val="hybridMultilevel"/>
    <w:tmpl w:val="B6C090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FF1DEC"/>
    <w:multiLevelType w:val="hybridMultilevel"/>
    <w:tmpl w:val="789A4C4A"/>
    <w:lvl w:ilvl="0" w:tplc="378A077C">
      <w:numFmt w:val="bullet"/>
      <w:lvlText w:val="-"/>
      <w:lvlJc w:val="left"/>
      <w:pPr>
        <w:ind w:left="180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8255141"/>
    <w:multiLevelType w:val="hybridMultilevel"/>
    <w:tmpl w:val="FD7AE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9A3208"/>
    <w:multiLevelType w:val="hybridMultilevel"/>
    <w:tmpl w:val="15129B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FE2A4E"/>
    <w:multiLevelType w:val="hybridMultilevel"/>
    <w:tmpl w:val="6D421A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15A1A"/>
    <w:multiLevelType w:val="hybridMultilevel"/>
    <w:tmpl w:val="CB0E6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C10162"/>
    <w:multiLevelType w:val="hybridMultilevel"/>
    <w:tmpl w:val="D7FA5126"/>
    <w:lvl w:ilvl="0" w:tplc="51D02DDC"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E003613"/>
    <w:multiLevelType w:val="hybridMultilevel"/>
    <w:tmpl w:val="4240FD40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3D0553C"/>
    <w:multiLevelType w:val="hybridMultilevel"/>
    <w:tmpl w:val="FFFFFFFF"/>
    <w:lvl w:ilvl="0" w:tplc="0BDAFFBE">
      <w:start w:val="1"/>
      <w:numFmt w:val="bullet"/>
      <w:lvlText w:val="o"/>
      <w:lvlJc w:val="left"/>
      <w:pPr>
        <w:ind w:left="360" w:hanging="360"/>
      </w:pPr>
      <w:rPr>
        <w:rFonts w:ascii="Courier New" w:hAnsi="Courier New"/>
      </w:rPr>
    </w:lvl>
    <w:lvl w:ilvl="1" w:tplc="E31A0358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 w:tplc="AF56242C">
      <w:start w:val="1"/>
      <w:numFmt w:val="bullet"/>
      <w:lvlText w:val=""/>
      <w:lvlJc w:val="left"/>
      <w:pPr>
        <w:ind w:left="1080" w:hanging="360"/>
      </w:pPr>
    </w:lvl>
    <w:lvl w:ilvl="3" w:tplc="FDF44052">
      <w:start w:val="1"/>
      <w:numFmt w:val="bullet"/>
      <w:lvlText w:val=""/>
      <w:lvlJc w:val="left"/>
      <w:pPr>
        <w:ind w:left="1440" w:hanging="360"/>
      </w:pPr>
    </w:lvl>
    <w:lvl w:ilvl="4" w:tplc="EEB2BBCA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 w:tplc="D982E63C">
      <w:start w:val="1"/>
      <w:numFmt w:val="bullet"/>
      <w:lvlText w:val=""/>
      <w:lvlJc w:val="left"/>
      <w:pPr>
        <w:ind w:left="2160" w:hanging="360"/>
      </w:pPr>
    </w:lvl>
    <w:lvl w:ilvl="6" w:tplc="28629CD6">
      <w:start w:val="1"/>
      <w:numFmt w:val="bullet"/>
      <w:lvlText w:val=""/>
      <w:lvlJc w:val="left"/>
      <w:pPr>
        <w:ind w:left="2520" w:hanging="360"/>
      </w:pPr>
    </w:lvl>
    <w:lvl w:ilvl="7" w:tplc="62CA7090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 w:tplc="E0664BBA">
      <w:start w:val="1"/>
      <w:numFmt w:val="bullet"/>
      <w:lvlText w:val=""/>
      <w:lvlJc w:val="left"/>
      <w:pPr>
        <w:ind w:left="3240" w:hanging="360"/>
      </w:pPr>
    </w:lvl>
  </w:abstractNum>
  <w:abstractNum w:abstractNumId="33" w15:restartNumberingAfterBreak="0">
    <w:nsid w:val="77EC6A62"/>
    <w:multiLevelType w:val="hybridMultilevel"/>
    <w:tmpl w:val="C22CCA72"/>
    <w:lvl w:ilvl="0" w:tplc="015447E2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4" w15:restartNumberingAfterBreak="0">
    <w:nsid w:val="7801085F"/>
    <w:multiLevelType w:val="hybridMultilevel"/>
    <w:tmpl w:val="5B124606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625E4F"/>
    <w:multiLevelType w:val="hybridMultilevel"/>
    <w:tmpl w:val="AEDE0E3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1343899804">
    <w:abstractNumId w:val="35"/>
  </w:num>
  <w:num w:numId="2" w16cid:durableId="2034265282">
    <w:abstractNumId w:val="33"/>
  </w:num>
  <w:num w:numId="3" w16cid:durableId="1258824717">
    <w:abstractNumId w:val="9"/>
  </w:num>
  <w:num w:numId="4" w16cid:durableId="1998722256">
    <w:abstractNumId w:val="7"/>
  </w:num>
  <w:num w:numId="5" w16cid:durableId="1101337893">
    <w:abstractNumId w:val="6"/>
  </w:num>
  <w:num w:numId="6" w16cid:durableId="909191576">
    <w:abstractNumId w:val="5"/>
  </w:num>
  <w:num w:numId="7" w16cid:durableId="416244488">
    <w:abstractNumId w:val="4"/>
  </w:num>
  <w:num w:numId="8" w16cid:durableId="402728406">
    <w:abstractNumId w:val="8"/>
  </w:num>
  <w:num w:numId="9" w16cid:durableId="1824543423">
    <w:abstractNumId w:val="3"/>
  </w:num>
  <w:num w:numId="10" w16cid:durableId="1755779275">
    <w:abstractNumId w:val="2"/>
  </w:num>
  <w:num w:numId="11" w16cid:durableId="719593282">
    <w:abstractNumId w:val="1"/>
  </w:num>
  <w:num w:numId="12" w16cid:durableId="370694727">
    <w:abstractNumId w:val="0"/>
  </w:num>
  <w:num w:numId="13" w16cid:durableId="1394815698">
    <w:abstractNumId w:val="20"/>
  </w:num>
  <w:num w:numId="14" w16cid:durableId="2084646279">
    <w:abstractNumId w:val="16"/>
  </w:num>
  <w:num w:numId="15" w16cid:durableId="249237955">
    <w:abstractNumId w:val="32"/>
  </w:num>
  <w:num w:numId="16" w16cid:durableId="547690384">
    <w:abstractNumId w:val="26"/>
  </w:num>
  <w:num w:numId="17" w16cid:durableId="13197376">
    <w:abstractNumId w:val="24"/>
  </w:num>
  <w:num w:numId="18" w16cid:durableId="1051617414">
    <w:abstractNumId w:val="17"/>
  </w:num>
  <w:num w:numId="19" w16cid:durableId="1803768784">
    <w:abstractNumId w:val="31"/>
  </w:num>
  <w:num w:numId="20" w16cid:durableId="922688126">
    <w:abstractNumId w:val="28"/>
  </w:num>
  <w:num w:numId="21" w16cid:durableId="1281573862">
    <w:abstractNumId w:val="11"/>
  </w:num>
  <w:num w:numId="22" w16cid:durableId="728654549">
    <w:abstractNumId w:val="27"/>
  </w:num>
  <w:num w:numId="23" w16cid:durableId="1214001107">
    <w:abstractNumId w:val="21"/>
  </w:num>
  <w:num w:numId="24" w16cid:durableId="602539493">
    <w:abstractNumId w:val="14"/>
  </w:num>
  <w:num w:numId="25" w16cid:durableId="1212497530">
    <w:abstractNumId w:val="15"/>
  </w:num>
  <w:num w:numId="26" w16cid:durableId="839273703">
    <w:abstractNumId w:val="18"/>
  </w:num>
  <w:num w:numId="27" w16cid:durableId="704600250">
    <w:abstractNumId w:val="13"/>
  </w:num>
  <w:num w:numId="28" w16cid:durableId="1601600174">
    <w:abstractNumId w:val="29"/>
  </w:num>
  <w:num w:numId="29" w16cid:durableId="39060872">
    <w:abstractNumId w:val="19"/>
  </w:num>
  <w:num w:numId="30" w16cid:durableId="894970378">
    <w:abstractNumId w:val="23"/>
  </w:num>
  <w:num w:numId="31" w16cid:durableId="2116901302">
    <w:abstractNumId w:val="22"/>
  </w:num>
  <w:num w:numId="32" w16cid:durableId="1679188237">
    <w:abstractNumId w:val="34"/>
  </w:num>
  <w:num w:numId="33" w16cid:durableId="443041753">
    <w:abstractNumId w:val="10"/>
  </w:num>
  <w:num w:numId="34" w16cid:durableId="1365861176">
    <w:abstractNumId w:val="30"/>
  </w:num>
  <w:num w:numId="35" w16cid:durableId="635187018">
    <w:abstractNumId w:val="25"/>
  </w:num>
  <w:num w:numId="36" w16cid:durableId="10255918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39DC"/>
    <w:rsid w:val="00010CF4"/>
    <w:rsid w:val="000249A1"/>
    <w:rsid w:val="0002688F"/>
    <w:rsid w:val="00035EA6"/>
    <w:rsid w:val="00035FC2"/>
    <w:rsid w:val="000404D6"/>
    <w:rsid w:val="00050282"/>
    <w:rsid w:val="00056BC4"/>
    <w:rsid w:val="0005733F"/>
    <w:rsid w:val="00070BFC"/>
    <w:rsid w:val="00076089"/>
    <w:rsid w:val="000832C3"/>
    <w:rsid w:val="000874E2"/>
    <w:rsid w:val="00087FA9"/>
    <w:rsid w:val="0009148B"/>
    <w:rsid w:val="000A092C"/>
    <w:rsid w:val="000A70F4"/>
    <w:rsid w:val="000B4204"/>
    <w:rsid w:val="000D61CB"/>
    <w:rsid w:val="000D6689"/>
    <w:rsid w:val="000E70FF"/>
    <w:rsid w:val="000E7898"/>
    <w:rsid w:val="000F337D"/>
    <w:rsid w:val="000F3DC3"/>
    <w:rsid w:val="001061B3"/>
    <w:rsid w:val="001109FF"/>
    <w:rsid w:val="001330A0"/>
    <w:rsid w:val="00134E8B"/>
    <w:rsid w:val="0013643F"/>
    <w:rsid w:val="00140B99"/>
    <w:rsid w:val="00140BA3"/>
    <w:rsid w:val="00144883"/>
    <w:rsid w:val="00146A53"/>
    <w:rsid w:val="001534F4"/>
    <w:rsid w:val="00154F16"/>
    <w:rsid w:val="00166E15"/>
    <w:rsid w:val="00175D76"/>
    <w:rsid w:val="00180A21"/>
    <w:rsid w:val="00184BDD"/>
    <w:rsid w:val="00194CED"/>
    <w:rsid w:val="001971F8"/>
    <w:rsid w:val="001A246C"/>
    <w:rsid w:val="001A26FD"/>
    <w:rsid w:val="001A27ED"/>
    <w:rsid w:val="001A3124"/>
    <w:rsid w:val="001A655C"/>
    <w:rsid w:val="001D04C6"/>
    <w:rsid w:val="001D0DB0"/>
    <w:rsid w:val="001E542F"/>
    <w:rsid w:val="001F05C6"/>
    <w:rsid w:val="001F1E06"/>
    <w:rsid w:val="001F284E"/>
    <w:rsid w:val="001F59A4"/>
    <w:rsid w:val="001F7BC1"/>
    <w:rsid w:val="00202149"/>
    <w:rsid w:val="0020327E"/>
    <w:rsid w:val="00207934"/>
    <w:rsid w:val="00212595"/>
    <w:rsid w:val="00224982"/>
    <w:rsid w:val="00230FFB"/>
    <w:rsid w:val="0023315B"/>
    <w:rsid w:val="0023402A"/>
    <w:rsid w:val="00234B9C"/>
    <w:rsid w:val="00242830"/>
    <w:rsid w:val="00246FE5"/>
    <w:rsid w:val="00251179"/>
    <w:rsid w:val="00254569"/>
    <w:rsid w:val="00254B61"/>
    <w:rsid w:val="002567CD"/>
    <w:rsid w:val="00257194"/>
    <w:rsid w:val="002631D4"/>
    <w:rsid w:val="00263EA3"/>
    <w:rsid w:val="002A3414"/>
    <w:rsid w:val="002A55F8"/>
    <w:rsid w:val="002B7336"/>
    <w:rsid w:val="002B7342"/>
    <w:rsid w:val="002C1357"/>
    <w:rsid w:val="002C2F75"/>
    <w:rsid w:val="002D0BE6"/>
    <w:rsid w:val="002D60BE"/>
    <w:rsid w:val="002E4A1A"/>
    <w:rsid w:val="002E6823"/>
    <w:rsid w:val="002F0E6A"/>
    <w:rsid w:val="002F3AD9"/>
    <w:rsid w:val="00302287"/>
    <w:rsid w:val="0030311F"/>
    <w:rsid w:val="003144CA"/>
    <w:rsid w:val="00315B98"/>
    <w:rsid w:val="00315F22"/>
    <w:rsid w:val="0033061E"/>
    <w:rsid w:val="00330968"/>
    <w:rsid w:val="00331681"/>
    <w:rsid w:val="00331B6D"/>
    <w:rsid w:val="00332765"/>
    <w:rsid w:val="00343ECA"/>
    <w:rsid w:val="003508A9"/>
    <w:rsid w:val="00364DAB"/>
    <w:rsid w:val="00367AA6"/>
    <w:rsid w:val="003749B6"/>
    <w:rsid w:val="00374B4A"/>
    <w:rsid w:val="0037575F"/>
    <w:rsid w:val="00383F4E"/>
    <w:rsid w:val="00396304"/>
    <w:rsid w:val="003A0945"/>
    <w:rsid w:val="003B0655"/>
    <w:rsid w:val="003B2EB7"/>
    <w:rsid w:val="003B55C9"/>
    <w:rsid w:val="003C67CA"/>
    <w:rsid w:val="003D2DFC"/>
    <w:rsid w:val="003D4C78"/>
    <w:rsid w:val="003D5357"/>
    <w:rsid w:val="003E0C20"/>
    <w:rsid w:val="003F1C69"/>
    <w:rsid w:val="004031F5"/>
    <w:rsid w:val="00425B5D"/>
    <w:rsid w:val="00441CF9"/>
    <w:rsid w:val="00447887"/>
    <w:rsid w:val="00461944"/>
    <w:rsid w:val="004653D4"/>
    <w:rsid w:val="0047298E"/>
    <w:rsid w:val="00473C52"/>
    <w:rsid w:val="00474386"/>
    <w:rsid w:val="004829CA"/>
    <w:rsid w:val="004974A3"/>
    <w:rsid w:val="004A4F4B"/>
    <w:rsid w:val="004A70C6"/>
    <w:rsid w:val="004B031B"/>
    <w:rsid w:val="004C1DAD"/>
    <w:rsid w:val="004C1FF3"/>
    <w:rsid w:val="004D1E15"/>
    <w:rsid w:val="004D4F2B"/>
    <w:rsid w:val="004D7F3A"/>
    <w:rsid w:val="004E2C7C"/>
    <w:rsid w:val="004E3926"/>
    <w:rsid w:val="004E5BA7"/>
    <w:rsid w:val="004E72F6"/>
    <w:rsid w:val="004F0B90"/>
    <w:rsid w:val="004F536A"/>
    <w:rsid w:val="0050164A"/>
    <w:rsid w:val="005073F3"/>
    <w:rsid w:val="00512CF2"/>
    <w:rsid w:val="0052166C"/>
    <w:rsid w:val="00523EE9"/>
    <w:rsid w:val="00530B35"/>
    <w:rsid w:val="005313E1"/>
    <w:rsid w:val="0053530B"/>
    <w:rsid w:val="00566DB3"/>
    <w:rsid w:val="0057139B"/>
    <w:rsid w:val="00574C57"/>
    <w:rsid w:val="00582EAF"/>
    <w:rsid w:val="005878FF"/>
    <w:rsid w:val="00587B2A"/>
    <w:rsid w:val="00592A5B"/>
    <w:rsid w:val="00592A8A"/>
    <w:rsid w:val="00595798"/>
    <w:rsid w:val="005A2A91"/>
    <w:rsid w:val="005A3EAB"/>
    <w:rsid w:val="005A584C"/>
    <w:rsid w:val="005A5B21"/>
    <w:rsid w:val="005A723D"/>
    <w:rsid w:val="005B1E17"/>
    <w:rsid w:val="005B32BD"/>
    <w:rsid w:val="005B6746"/>
    <w:rsid w:val="005C2570"/>
    <w:rsid w:val="005C478E"/>
    <w:rsid w:val="005E5036"/>
    <w:rsid w:val="005F54B9"/>
    <w:rsid w:val="005F6C73"/>
    <w:rsid w:val="00613CE4"/>
    <w:rsid w:val="00614675"/>
    <w:rsid w:val="00615261"/>
    <w:rsid w:val="0062051D"/>
    <w:rsid w:val="0062148D"/>
    <w:rsid w:val="00621EF8"/>
    <w:rsid w:val="0063269B"/>
    <w:rsid w:val="0063668D"/>
    <w:rsid w:val="00650FF5"/>
    <w:rsid w:val="00666568"/>
    <w:rsid w:val="00667FE0"/>
    <w:rsid w:val="00684848"/>
    <w:rsid w:val="006965ED"/>
    <w:rsid w:val="006A242D"/>
    <w:rsid w:val="006B58C2"/>
    <w:rsid w:val="006B6DCA"/>
    <w:rsid w:val="006B7D00"/>
    <w:rsid w:val="006D0BC3"/>
    <w:rsid w:val="006E6C9F"/>
    <w:rsid w:val="00702786"/>
    <w:rsid w:val="00704D5F"/>
    <w:rsid w:val="00707921"/>
    <w:rsid w:val="00710F88"/>
    <w:rsid w:val="007147AB"/>
    <w:rsid w:val="0071708E"/>
    <w:rsid w:val="00731B1C"/>
    <w:rsid w:val="007332F4"/>
    <w:rsid w:val="007372AA"/>
    <w:rsid w:val="00737C01"/>
    <w:rsid w:val="00741037"/>
    <w:rsid w:val="007457DE"/>
    <w:rsid w:val="00754EAE"/>
    <w:rsid w:val="00756D58"/>
    <w:rsid w:val="00757223"/>
    <w:rsid w:val="00760BCB"/>
    <w:rsid w:val="007616EE"/>
    <w:rsid w:val="00762F1A"/>
    <w:rsid w:val="00766499"/>
    <w:rsid w:val="00792979"/>
    <w:rsid w:val="007A0EE1"/>
    <w:rsid w:val="007A3653"/>
    <w:rsid w:val="007A75F6"/>
    <w:rsid w:val="007B25FA"/>
    <w:rsid w:val="007B46BC"/>
    <w:rsid w:val="007B4F02"/>
    <w:rsid w:val="007C1221"/>
    <w:rsid w:val="007C12FD"/>
    <w:rsid w:val="007C4DF9"/>
    <w:rsid w:val="007E1037"/>
    <w:rsid w:val="007F6D3C"/>
    <w:rsid w:val="007F70B0"/>
    <w:rsid w:val="00806A87"/>
    <w:rsid w:val="008167C7"/>
    <w:rsid w:val="0081797D"/>
    <w:rsid w:val="00826B0C"/>
    <w:rsid w:val="00826C85"/>
    <w:rsid w:val="00827366"/>
    <w:rsid w:val="00830E41"/>
    <w:rsid w:val="00843144"/>
    <w:rsid w:val="0085351B"/>
    <w:rsid w:val="00860653"/>
    <w:rsid w:val="00860772"/>
    <w:rsid w:val="00874A22"/>
    <w:rsid w:val="0087638A"/>
    <w:rsid w:val="00876CB1"/>
    <w:rsid w:val="00877E18"/>
    <w:rsid w:val="0088382B"/>
    <w:rsid w:val="00890C2C"/>
    <w:rsid w:val="0089743A"/>
    <w:rsid w:val="008B58AA"/>
    <w:rsid w:val="008C1249"/>
    <w:rsid w:val="008C5F9F"/>
    <w:rsid w:val="008C79E3"/>
    <w:rsid w:val="008D366D"/>
    <w:rsid w:val="008D52E0"/>
    <w:rsid w:val="008E6319"/>
    <w:rsid w:val="008E7A8A"/>
    <w:rsid w:val="008F79E5"/>
    <w:rsid w:val="0090451F"/>
    <w:rsid w:val="00905D41"/>
    <w:rsid w:val="00906707"/>
    <w:rsid w:val="00906DF8"/>
    <w:rsid w:val="00913B41"/>
    <w:rsid w:val="009175A7"/>
    <w:rsid w:val="00930FFC"/>
    <w:rsid w:val="009339AC"/>
    <w:rsid w:val="00946B11"/>
    <w:rsid w:val="0095353A"/>
    <w:rsid w:val="00955D3A"/>
    <w:rsid w:val="00957536"/>
    <w:rsid w:val="00967198"/>
    <w:rsid w:val="0097125E"/>
    <w:rsid w:val="00971474"/>
    <w:rsid w:val="009739DC"/>
    <w:rsid w:val="00976058"/>
    <w:rsid w:val="009A087B"/>
    <w:rsid w:val="009A1291"/>
    <w:rsid w:val="009A37DD"/>
    <w:rsid w:val="009B54F1"/>
    <w:rsid w:val="009B595D"/>
    <w:rsid w:val="009B7895"/>
    <w:rsid w:val="009C4143"/>
    <w:rsid w:val="009C4989"/>
    <w:rsid w:val="009C59E3"/>
    <w:rsid w:val="009C64A3"/>
    <w:rsid w:val="009D0AC4"/>
    <w:rsid w:val="009D4FBA"/>
    <w:rsid w:val="009D5789"/>
    <w:rsid w:val="009E2071"/>
    <w:rsid w:val="009E5493"/>
    <w:rsid w:val="009E7EA0"/>
    <w:rsid w:val="009F020C"/>
    <w:rsid w:val="009F2675"/>
    <w:rsid w:val="009F6618"/>
    <w:rsid w:val="00A02700"/>
    <w:rsid w:val="00A1428F"/>
    <w:rsid w:val="00A150C1"/>
    <w:rsid w:val="00A16C40"/>
    <w:rsid w:val="00A17B58"/>
    <w:rsid w:val="00A20344"/>
    <w:rsid w:val="00A4122E"/>
    <w:rsid w:val="00A44E18"/>
    <w:rsid w:val="00A60560"/>
    <w:rsid w:val="00A60C64"/>
    <w:rsid w:val="00A674F4"/>
    <w:rsid w:val="00A70159"/>
    <w:rsid w:val="00A723BB"/>
    <w:rsid w:val="00A91877"/>
    <w:rsid w:val="00A92180"/>
    <w:rsid w:val="00A97B7C"/>
    <w:rsid w:val="00AA1846"/>
    <w:rsid w:val="00AA613B"/>
    <w:rsid w:val="00AB555B"/>
    <w:rsid w:val="00AE318A"/>
    <w:rsid w:val="00AE3F64"/>
    <w:rsid w:val="00AE64DC"/>
    <w:rsid w:val="00AF002C"/>
    <w:rsid w:val="00B01209"/>
    <w:rsid w:val="00B024DF"/>
    <w:rsid w:val="00B14F60"/>
    <w:rsid w:val="00B34470"/>
    <w:rsid w:val="00B42B98"/>
    <w:rsid w:val="00B5159B"/>
    <w:rsid w:val="00B54694"/>
    <w:rsid w:val="00B54FB4"/>
    <w:rsid w:val="00B63F3B"/>
    <w:rsid w:val="00B6792A"/>
    <w:rsid w:val="00B72525"/>
    <w:rsid w:val="00B77387"/>
    <w:rsid w:val="00B81937"/>
    <w:rsid w:val="00B82845"/>
    <w:rsid w:val="00B84971"/>
    <w:rsid w:val="00B857CF"/>
    <w:rsid w:val="00B87CCB"/>
    <w:rsid w:val="00B91837"/>
    <w:rsid w:val="00B92AD1"/>
    <w:rsid w:val="00B93222"/>
    <w:rsid w:val="00B9710E"/>
    <w:rsid w:val="00BA52D0"/>
    <w:rsid w:val="00BB5CA3"/>
    <w:rsid w:val="00BC3826"/>
    <w:rsid w:val="00BC4CD5"/>
    <w:rsid w:val="00BC75C6"/>
    <w:rsid w:val="00BD00C2"/>
    <w:rsid w:val="00BE3142"/>
    <w:rsid w:val="00BF39E8"/>
    <w:rsid w:val="00C0202B"/>
    <w:rsid w:val="00C03EEC"/>
    <w:rsid w:val="00C23407"/>
    <w:rsid w:val="00C259D2"/>
    <w:rsid w:val="00C328C9"/>
    <w:rsid w:val="00C3435F"/>
    <w:rsid w:val="00C349AE"/>
    <w:rsid w:val="00C46365"/>
    <w:rsid w:val="00C503AB"/>
    <w:rsid w:val="00C50678"/>
    <w:rsid w:val="00C60419"/>
    <w:rsid w:val="00C6111C"/>
    <w:rsid w:val="00C6277B"/>
    <w:rsid w:val="00C7505C"/>
    <w:rsid w:val="00C77E7D"/>
    <w:rsid w:val="00C806B2"/>
    <w:rsid w:val="00C812B3"/>
    <w:rsid w:val="00C8206E"/>
    <w:rsid w:val="00C8725D"/>
    <w:rsid w:val="00C8758B"/>
    <w:rsid w:val="00C91FA8"/>
    <w:rsid w:val="00C93689"/>
    <w:rsid w:val="00C96958"/>
    <w:rsid w:val="00CA3A4C"/>
    <w:rsid w:val="00CA789A"/>
    <w:rsid w:val="00CB00AE"/>
    <w:rsid w:val="00CB2D3E"/>
    <w:rsid w:val="00CB53D9"/>
    <w:rsid w:val="00CD077F"/>
    <w:rsid w:val="00CD61AF"/>
    <w:rsid w:val="00CD75B8"/>
    <w:rsid w:val="00CD765F"/>
    <w:rsid w:val="00CE5973"/>
    <w:rsid w:val="00CF4500"/>
    <w:rsid w:val="00CF6EB3"/>
    <w:rsid w:val="00D03EB8"/>
    <w:rsid w:val="00D046DE"/>
    <w:rsid w:val="00D14A0D"/>
    <w:rsid w:val="00D170F9"/>
    <w:rsid w:val="00D31F80"/>
    <w:rsid w:val="00D34986"/>
    <w:rsid w:val="00D354F3"/>
    <w:rsid w:val="00D436BA"/>
    <w:rsid w:val="00D54341"/>
    <w:rsid w:val="00D62D80"/>
    <w:rsid w:val="00D63D2F"/>
    <w:rsid w:val="00D64788"/>
    <w:rsid w:val="00D743B6"/>
    <w:rsid w:val="00D77809"/>
    <w:rsid w:val="00D80824"/>
    <w:rsid w:val="00D81309"/>
    <w:rsid w:val="00D94B7B"/>
    <w:rsid w:val="00D952A3"/>
    <w:rsid w:val="00DA4278"/>
    <w:rsid w:val="00DA6E08"/>
    <w:rsid w:val="00DA7B05"/>
    <w:rsid w:val="00DC62AA"/>
    <w:rsid w:val="00DD3B13"/>
    <w:rsid w:val="00DD6D75"/>
    <w:rsid w:val="00DE25F5"/>
    <w:rsid w:val="00DE5FF3"/>
    <w:rsid w:val="00DE740B"/>
    <w:rsid w:val="00DE76A1"/>
    <w:rsid w:val="00E00E74"/>
    <w:rsid w:val="00E0149E"/>
    <w:rsid w:val="00E0481E"/>
    <w:rsid w:val="00E04BA4"/>
    <w:rsid w:val="00E10BF9"/>
    <w:rsid w:val="00E12710"/>
    <w:rsid w:val="00E15A91"/>
    <w:rsid w:val="00E26060"/>
    <w:rsid w:val="00E30299"/>
    <w:rsid w:val="00E34181"/>
    <w:rsid w:val="00E40A6B"/>
    <w:rsid w:val="00E50EF9"/>
    <w:rsid w:val="00E56FD2"/>
    <w:rsid w:val="00E708CA"/>
    <w:rsid w:val="00E77C76"/>
    <w:rsid w:val="00E90E83"/>
    <w:rsid w:val="00EA3F12"/>
    <w:rsid w:val="00EA4EC2"/>
    <w:rsid w:val="00EA639B"/>
    <w:rsid w:val="00EB18B1"/>
    <w:rsid w:val="00EB1D1C"/>
    <w:rsid w:val="00EC1B73"/>
    <w:rsid w:val="00EC2124"/>
    <w:rsid w:val="00ED5003"/>
    <w:rsid w:val="00ED6895"/>
    <w:rsid w:val="00ED7450"/>
    <w:rsid w:val="00EE4E44"/>
    <w:rsid w:val="00EF0A8C"/>
    <w:rsid w:val="00EF766B"/>
    <w:rsid w:val="00F009B0"/>
    <w:rsid w:val="00F03B0E"/>
    <w:rsid w:val="00F04411"/>
    <w:rsid w:val="00F11561"/>
    <w:rsid w:val="00F2581C"/>
    <w:rsid w:val="00F31741"/>
    <w:rsid w:val="00F32118"/>
    <w:rsid w:val="00F358FC"/>
    <w:rsid w:val="00F40B24"/>
    <w:rsid w:val="00F42F98"/>
    <w:rsid w:val="00F52A4C"/>
    <w:rsid w:val="00F666AB"/>
    <w:rsid w:val="00F72D52"/>
    <w:rsid w:val="00F74D4B"/>
    <w:rsid w:val="00F823BF"/>
    <w:rsid w:val="00F86C22"/>
    <w:rsid w:val="00F92B9B"/>
    <w:rsid w:val="00F93F58"/>
    <w:rsid w:val="00F96392"/>
    <w:rsid w:val="00F96EA6"/>
    <w:rsid w:val="00F97074"/>
    <w:rsid w:val="00FA0947"/>
    <w:rsid w:val="00FA17C0"/>
    <w:rsid w:val="00FA6BAA"/>
    <w:rsid w:val="00FB02AF"/>
    <w:rsid w:val="00FB35B3"/>
    <w:rsid w:val="00FB6C1B"/>
    <w:rsid w:val="00FC36C6"/>
    <w:rsid w:val="00FC6D97"/>
    <w:rsid w:val="00FD41B7"/>
    <w:rsid w:val="00FF2835"/>
    <w:rsid w:val="00FF3FC5"/>
    <w:rsid w:val="00FF404E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926FBE"/>
  <w15:docId w15:val="{623AF9AF-4706-4733-91E4-3C3446F1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97"/>
  </w:style>
  <w:style w:type="paragraph" w:styleId="Heading1">
    <w:name w:val="heading 1"/>
    <w:basedOn w:val="Normal"/>
    <w:link w:val="Heading1Char"/>
    <w:uiPriority w:val="9"/>
    <w:qFormat/>
    <w:rsid w:val="00592A8A"/>
    <w:pPr>
      <w:keepNext/>
      <w:keepLines/>
      <w:spacing w:after="480"/>
      <w:contextualSpacing/>
      <w:jc w:val="right"/>
      <w:outlineLvl w:val="0"/>
    </w:pPr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paragraph" w:styleId="Heading2">
    <w:name w:val="heading 2"/>
    <w:basedOn w:val="Normal"/>
    <w:link w:val="Heading2Char"/>
    <w:uiPriority w:val="9"/>
    <w:unhideWhenUsed/>
    <w:qFormat/>
    <w:rsid w:val="001534F4"/>
    <w:pPr>
      <w:keepNext/>
      <w:keepLines/>
      <w:spacing w:after="20"/>
      <w:contextualSpacing/>
      <w:outlineLvl w:val="1"/>
    </w:pPr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1534F4"/>
    <w:pPr>
      <w:spacing w:after="40"/>
      <w:contextualSpacing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34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344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EC2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EC2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EC2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EC2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8A"/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character" w:customStyle="1" w:styleId="Heading2Char">
    <w:name w:val="Heading 2 Char"/>
    <w:basedOn w:val="DefaultParagraphFont"/>
    <w:link w:val="Heading2"/>
    <w:uiPriority w:val="9"/>
    <w:rsid w:val="001534F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534F4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9175A7"/>
    <w:pPr>
      <w:spacing w:after="0"/>
    </w:pPr>
    <w:tblPr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C6D97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rsid w:val="000832C3"/>
    <w:pPr>
      <w:spacing w:after="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4E2C7C"/>
  </w:style>
  <w:style w:type="table" w:customStyle="1" w:styleId="TableGridLight1">
    <w:name w:val="Table Grid Light1"/>
    <w:basedOn w:val="TableNormal"/>
    <w:uiPriority w:val="40"/>
    <w:rsid w:val="00946B11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832C3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32C3"/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F009B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F009B0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37C01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37C01"/>
    <w:rPr>
      <w:i/>
      <w:iCs/>
      <w:color w:val="1F4E79" w:themeColor="accent1" w:themeShade="80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FC6D97"/>
    <w:pPr>
      <w:spacing w:after="0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FC6D97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Heading1"/>
    <w:link w:val="SubtitleChar"/>
    <w:uiPriority w:val="11"/>
    <w:semiHidden/>
    <w:unhideWhenUsed/>
    <w:qFormat/>
    <w:rsid w:val="00826C85"/>
    <w:pPr>
      <w:numPr>
        <w:ilvl w:val="1"/>
      </w:numPr>
      <w:spacing w:after="160"/>
    </w:pPr>
    <w:rPr>
      <w:color w:val="5A5A5A" w:themeColor="text1" w:themeTint="A5"/>
      <w:spacing w:val="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26C85"/>
    <w:rPr>
      <w:rFonts w:asciiTheme="majorHAnsi" w:eastAsiaTheme="majorEastAsia" w:hAnsiTheme="majorHAnsi" w:cstheme="majorBidi"/>
      <w:b/>
      <w:bCs/>
      <w:caps/>
      <w:color w:val="5A5A5A" w:themeColor="text1" w:themeTint="A5"/>
      <w:sz w:val="60"/>
      <w:szCs w:val="60"/>
    </w:rPr>
  </w:style>
  <w:style w:type="character" w:styleId="BookTitle">
    <w:name w:val="Book Title"/>
    <w:basedOn w:val="DefaultParagraphFont"/>
    <w:uiPriority w:val="33"/>
    <w:semiHidden/>
    <w:unhideWhenUsed/>
    <w:qFormat/>
    <w:rsid w:val="00F009B0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37C01"/>
    <w:rPr>
      <w:b/>
      <w:bCs/>
      <w:caps w:val="0"/>
      <w:smallCaps/>
      <w:color w:val="1F4E79" w:themeColor="accent1" w:themeShade="80"/>
      <w:spacing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EC2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C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A4EC2"/>
  </w:style>
  <w:style w:type="paragraph" w:styleId="BlockText">
    <w:name w:val="Block Text"/>
    <w:basedOn w:val="Normal"/>
    <w:uiPriority w:val="99"/>
    <w:semiHidden/>
    <w:unhideWhenUsed/>
    <w:rsid w:val="00826C85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EA4E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A4EC2"/>
  </w:style>
  <w:style w:type="paragraph" w:styleId="BodyText2">
    <w:name w:val="Body Text 2"/>
    <w:basedOn w:val="Normal"/>
    <w:link w:val="BodyText2Char"/>
    <w:uiPriority w:val="99"/>
    <w:semiHidden/>
    <w:unhideWhenUsed/>
    <w:rsid w:val="00EA4EC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A4EC2"/>
  </w:style>
  <w:style w:type="paragraph" w:styleId="BodyText3">
    <w:name w:val="Body Text 3"/>
    <w:basedOn w:val="Normal"/>
    <w:link w:val="BodyText3Char"/>
    <w:uiPriority w:val="99"/>
    <w:semiHidden/>
    <w:unhideWhenUsed/>
    <w:rsid w:val="00EA4EC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A4EC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A4E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4E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4EC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A4EC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A4EC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A4EC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4EC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4EC2"/>
    <w:rPr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A4EC2"/>
    <w:pPr>
      <w:spacing w:after="200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A4EC2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A4EC2"/>
  </w:style>
  <w:style w:type="table" w:styleId="ColorfulGrid">
    <w:name w:val="Colorful Grid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A4EC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EC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EC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EC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link w:val="DateChar"/>
    <w:uiPriority w:val="10"/>
    <w:qFormat/>
    <w:rsid w:val="001F1E06"/>
    <w:pPr>
      <w:spacing w:after="200"/>
      <w:contextualSpacing/>
    </w:pPr>
    <w:rPr>
      <w:b/>
      <w:color w:val="1F4E79" w:themeColor="accent1" w:themeShade="80"/>
      <w:sz w:val="24"/>
    </w:rPr>
  </w:style>
  <w:style w:type="character" w:customStyle="1" w:styleId="DateChar">
    <w:name w:val="Date Char"/>
    <w:basedOn w:val="DefaultParagraphFont"/>
    <w:link w:val="Date"/>
    <w:uiPriority w:val="10"/>
    <w:rsid w:val="001F1E06"/>
    <w:rPr>
      <w:b/>
      <w:color w:val="1F4E79" w:themeColor="accent1" w:themeShade="80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A4EC2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A4EC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A4EC2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A4EC2"/>
  </w:style>
  <w:style w:type="character" w:styleId="Emphasis">
    <w:name w:val="Emphasis"/>
    <w:basedOn w:val="DefaultParagraphFont"/>
    <w:uiPriority w:val="20"/>
    <w:semiHidden/>
    <w:unhideWhenUsed/>
    <w:qFormat/>
    <w:rsid w:val="00EA4EC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4EC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A4EC2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4EC2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EC2"/>
    <w:rPr>
      <w:szCs w:val="20"/>
    </w:rPr>
  </w:style>
  <w:style w:type="table" w:customStyle="1" w:styleId="GridTable1Light1">
    <w:name w:val="Grid Table 1 Light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A2034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34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EC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EC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EC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EC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EA4EC2"/>
  </w:style>
  <w:style w:type="paragraph" w:styleId="HTMLAddress">
    <w:name w:val="HTML Address"/>
    <w:basedOn w:val="Normal"/>
    <w:link w:val="HTMLAddressChar"/>
    <w:uiPriority w:val="99"/>
    <w:semiHidden/>
    <w:unhideWhenUsed/>
    <w:rsid w:val="00EA4EC2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A4EC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A4EC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A4EC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4EC2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4EC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A4EC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A4EC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D97"/>
    <w:rPr>
      <w:color w:val="2F5496" w:themeColor="accent5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A4EC2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A4EC2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A4EC2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A4EC2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A4EC2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A4EC2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A4EC2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A4EC2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A4EC2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A4EC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37C01"/>
    <w:rPr>
      <w:i/>
      <w:iCs/>
      <w:color w:val="1F4E79" w:themeColor="accent1" w:themeShade="80"/>
    </w:rPr>
  </w:style>
  <w:style w:type="table" w:styleId="LightGrid">
    <w:name w:val="Light Grid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A4EC2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A4EC2"/>
  </w:style>
  <w:style w:type="paragraph" w:styleId="List">
    <w:name w:val="List"/>
    <w:basedOn w:val="Normal"/>
    <w:uiPriority w:val="99"/>
    <w:semiHidden/>
    <w:unhideWhenUsed/>
    <w:rsid w:val="00EA4EC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A4EC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A4EC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A4EC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A4EC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EA4EC2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A4EC2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A4EC2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A4EC2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A4EC2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A4EC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A4EC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A4EC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A4EC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A4EC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EA4EC2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A4EC2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A4EC2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A4EC2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A4EC2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EA4EC2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A4E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A4EC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A4EC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A4EC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EA4EC2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A4EC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A4EC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A4EC2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A4EC2"/>
  </w:style>
  <w:style w:type="character" w:styleId="PageNumber">
    <w:name w:val="page number"/>
    <w:basedOn w:val="DefaultParagraphFont"/>
    <w:uiPriority w:val="99"/>
    <w:semiHidden/>
    <w:unhideWhenUsed/>
    <w:rsid w:val="00EA4EC2"/>
  </w:style>
  <w:style w:type="table" w:customStyle="1" w:styleId="PlainTable11">
    <w:name w:val="Plain Table 11"/>
    <w:basedOn w:val="TableNormal"/>
    <w:uiPriority w:val="41"/>
    <w:rsid w:val="00EA4EC2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EA4EC2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E04BA4"/>
    <w:pPr>
      <w:spacing w:before="80"/>
    </w:pPr>
    <w:tblPr>
      <w:tblStyleRowBandSize w:val="1"/>
      <w:tblStyleColBandSize w:val="1"/>
      <w:tblCellMar>
        <w:left w:w="0" w:type="dxa"/>
        <w:bottom w:w="72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/>
        <w:bCs/>
      </w:rPr>
    </w:tblStylePr>
    <w:tblStylePr w:type="firstCol">
      <w:pPr>
        <w:wordWrap/>
        <w:spacing w:beforeLines="0" w:before="0" w:beforeAutospacing="0" w:afterLines="0" w:after="40" w:afterAutospacing="0"/>
      </w:pPr>
      <w:rPr>
        <w:b w:val="0"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EA4EC2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A4EC2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4EC2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A4EC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A4EC2"/>
  </w:style>
  <w:style w:type="paragraph" w:styleId="Signature">
    <w:name w:val="Signature"/>
    <w:basedOn w:val="Normal"/>
    <w:link w:val="SignatureChar"/>
    <w:uiPriority w:val="99"/>
    <w:semiHidden/>
    <w:unhideWhenUsed/>
    <w:rsid w:val="00EA4EC2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A4EC2"/>
  </w:style>
  <w:style w:type="character" w:styleId="Strong">
    <w:name w:val="Strong"/>
    <w:basedOn w:val="DefaultParagraphFont"/>
    <w:uiPriority w:val="22"/>
    <w:semiHidden/>
    <w:unhideWhenUsed/>
    <w:rsid w:val="00EA4EC2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EA4EC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EA4EC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EA4EC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A4EC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A4EC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A4EC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A4EC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A4EC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A4EC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A4EC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A4EC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A4EC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A4EC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A4EC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A4EC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A4EC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A4EC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A4EC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A4EC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A4EC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A4EC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A4EC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A4EC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A4EC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A4EC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A4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A4EC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A4EC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A4EC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A4EC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A4EC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A4EC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A4EC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A4EC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A4EC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A4EC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A4EC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A4EC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A4EC2"/>
    <w:pPr>
      <w:spacing w:after="100"/>
      <w:ind w:left="1760"/>
    </w:pPr>
  </w:style>
  <w:style w:type="paragraph" w:styleId="TOCHeading">
    <w:name w:val="TOC Heading"/>
    <w:basedOn w:val="Heading1"/>
    <w:uiPriority w:val="39"/>
    <w:semiHidden/>
    <w:unhideWhenUsed/>
    <w:qFormat/>
    <w:rsid w:val="001534F4"/>
    <w:pPr>
      <w:outlineLvl w:val="9"/>
    </w:pPr>
    <w:rPr>
      <w:bCs w:val="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8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AppData\Roaming\Microsoft\Templates\All%20day%20meeting%20agenda%20(formal).dotx" TargetMode="External"/></Relationships>
</file>

<file path=word/theme/theme1.xml><?xml version="1.0" encoding="utf-8"?>
<a:theme xmlns:a="http://schemas.openxmlformats.org/drawingml/2006/main" name="Agend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 day meeting agenda (formal)</Template>
  <TotalTime>6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Rupen Chudasama</cp:lastModifiedBy>
  <cp:revision>3</cp:revision>
  <dcterms:created xsi:type="dcterms:W3CDTF">2023-01-16T00:06:00Z</dcterms:created>
  <dcterms:modified xsi:type="dcterms:W3CDTF">2023-01-16T00:40:00Z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