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26FBE" w14:textId="59B5DEDB" w:rsidR="000A092C" w:rsidRPr="00A20344" w:rsidRDefault="009739DC">
      <w:pPr>
        <w:pStyle w:val="Heading1"/>
      </w:pPr>
      <w:r>
        <w:t>FOSMS</w:t>
      </w:r>
      <w:r w:rsidR="00D54341">
        <w:t xml:space="preserve"> </w:t>
      </w:r>
    </w:p>
    <w:tbl>
      <w:tblPr>
        <w:tblStyle w:val="TableGrid"/>
        <w:tblW w:w="5000" w:type="pct"/>
        <w:tblLayout w:type="fixed"/>
        <w:tblCellMar>
          <w:bottom w:w="518" w:type="dxa"/>
        </w:tblCellMar>
        <w:tblLook w:val="0620" w:firstRow="1" w:lastRow="0" w:firstColumn="0" w:lastColumn="0" w:noHBand="1" w:noVBand="1"/>
      </w:tblPr>
      <w:tblGrid>
        <w:gridCol w:w="6946"/>
        <w:gridCol w:w="3566"/>
      </w:tblGrid>
      <w:tr w:rsidR="000A092C" w:rsidRPr="00A20344" w14:paraId="33926FCF" w14:textId="77777777" w:rsidTr="0096191C">
        <w:trPr>
          <w:trHeight w:val="3167"/>
        </w:trPr>
        <w:tc>
          <w:tcPr>
            <w:tcW w:w="6946" w:type="dxa"/>
          </w:tcPr>
          <w:p w14:paraId="33926FBF" w14:textId="77777777" w:rsidR="000A092C" w:rsidRPr="009739DC" w:rsidRDefault="009739DC">
            <w:pPr>
              <w:pStyle w:val="Heading2"/>
              <w:outlineLvl w:val="1"/>
              <w:rPr>
                <w:sz w:val="36"/>
              </w:rPr>
            </w:pPr>
            <w:r w:rsidRPr="009739DC">
              <w:rPr>
                <w:sz w:val="36"/>
              </w:rPr>
              <w:t>Meeting Minutes</w:t>
            </w:r>
          </w:p>
          <w:p w14:paraId="33926FC0" w14:textId="77777777" w:rsidR="009739DC" w:rsidRDefault="009739DC">
            <w:pPr>
              <w:pStyle w:val="Heading2"/>
              <w:outlineLvl w:val="1"/>
              <w:rPr>
                <w:sz w:val="40"/>
              </w:rPr>
            </w:pPr>
          </w:p>
          <w:tbl>
            <w:tblPr>
              <w:tblStyle w:val="PlainTable11"/>
              <w:tblW w:w="3964" w:type="dxa"/>
              <w:tblLayout w:type="fixed"/>
              <w:tblLook w:val="04A0" w:firstRow="1" w:lastRow="0" w:firstColumn="1" w:lastColumn="0" w:noHBand="0" w:noVBand="1"/>
            </w:tblPr>
            <w:tblGrid>
              <w:gridCol w:w="2547"/>
              <w:gridCol w:w="1417"/>
            </w:tblGrid>
            <w:tr w:rsidR="009739DC" w14:paraId="33926FC3" w14:textId="77777777" w:rsidTr="009A087B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47" w:type="dxa"/>
                </w:tcPr>
                <w:p w14:paraId="33926FC1" w14:textId="77777777" w:rsidR="009739DC" w:rsidRDefault="009739DC">
                  <w:pPr>
                    <w:pStyle w:val="Heading2"/>
                    <w:outlineLvl w:val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Attendees</w:t>
                  </w:r>
                </w:p>
              </w:tc>
              <w:tc>
                <w:tcPr>
                  <w:tcW w:w="1417" w:type="dxa"/>
                </w:tcPr>
                <w:p w14:paraId="33926FC2" w14:textId="77777777" w:rsidR="009739DC" w:rsidRDefault="009739DC">
                  <w:pPr>
                    <w:pStyle w:val="Heading2"/>
                    <w:outlineLvl w:val="1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Apologies</w:t>
                  </w:r>
                </w:p>
              </w:tc>
            </w:tr>
            <w:tr w:rsidR="009739DC" w14:paraId="33926FCB" w14:textId="77777777" w:rsidTr="009A37D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1685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47" w:type="dxa"/>
                </w:tcPr>
                <w:p w14:paraId="491A4FC5" w14:textId="77777777" w:rsidR="00D12619" w:rsidRDefault="00D12619" w:rsidP="00D12619">
                  <w:pPr>
                    <w:pStyle w:val="Heading2"/>
                    <w:outlineLvl w:val="1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Zohra              </w:t>
                  </w:r>
                  <w:r>
                    <w:rPr>
                      <w:b/>
                      <w:sz w:val="20"/>
                      <w:szCs w:val="20"/>
                    </w:rPr>
                    <w:t xml:space="preserve">Lisa   </w:t>
                  </w:r>
                </w:p>
                <w:p w14:paraId="11732451" w14:textId="77777777" w:rsidR="00D12619" w:rsidRDefault="00D12619" w:rsidP="00D12619">
                  <w:pPr>
                    <w:pStyle w:val="Heading2"/>
                    <w:outlineLvl w:val="1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Mick      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       Ben</w:t>
                  </w:r>
                </w:p>
                <w:p w14:paraId="0944F28C" w14:textId="77777777" w:rsidR="00D12619" w:rsidRPr="00331B6D" w:rsidRDefault="00D12619" w:rsidP="00D12619">
                  <w:pPr>
                    <w:pStyle w:val="Heading2"/>
                    <w:outlineLvl w:val="1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Seema            Jo</w:t>
                  </w:r>
                  <w:r>
                    <w:rPr>
                      <w:b/>
                      <w:sz w:val="20"/>
                      <w:szCs w:val="20"/>
                    </w:rPr>
                    <w:t xml:space="preserve">                         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              </w:t>
                  </w:r>
                </w:p>
                <w:p w14:paraId="3519A466" w14:textId="77777777" w:rsidR="00D12619" w:rsidRDefault="00D12619" w:rsidP="00D12619">
                  <w:pPr>
                    <w:pStyle w:val="Heading2"/>
                    <w:outlineLvl w:val="1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Caroline W     Jenna Ke</w:t>
                  </w:r>
                </w:p>
                <w:p w14:paraId="33C4B818" w14:textId="77777777" w:rsidR="00D12619" w:rsidRDefault="00D12619" w:rsidP="00D12619">
                  <w:pPr>
                    <w:pStyle w:val="Heading2"/>
                    <w:outlineLvl w:val="1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Paula              Sarah</w:t>
                  </w:r>
                </w:p>
                <w:p w14:paraId="1CD73ECC" w14:textId="77777777" w:rsidR="00D12619" w:rsidRDefault="00D12619" w:rsidP="00D12619">
                  <w:pPr>
                    <w:pStyle w:val="Heading2"/>
                    <w:outlineLvl w:val="1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Daniel            Caroline R</w:t>
                  </w:r>
                </w:p>
                <w:p w14:paraId="0890D5EE" w14:textId="77777777" w:rsidR="00D12619" w:rsidRDefault="00D12619" w:rsidP="00D12619">
                  <w:pPr>
                    <w:pStyle w:val="Heading2"/>
                    <w:outlineLvl w:val="1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Tamara          Amanda</w:t>
                  </w:r>
                </w:p>
                <w:p w14:paraId="33926FC7" w14:textId="376BB951" w:rsidR="0096191C" w:rsidRPr="009E0F89" w:rsidRDefault="00D12619" w:rsidP="00D12619">
                  <w:pPr>
                    <w:pStyle w:val="Heading2"/>
                    <w:outlineLvl w:val="1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Caroline S</w:t>
                  </w:r>
                </w:p>
              </w:tc>
              <w:tc>
                <w:tcPr>
                  <w:tcW w:w="1417" w:type="dxa"/>
                </w:tcPr>
                <w:p w14:paraId="33926FCA" w14:textId="5F8BC0CD" w:rsidR="00AD28C0" w:rsidRDefault="00D12619" w:rsidP="00224982">
                  <w:pPr>
                    <w:pStyle w:val="Heading2"/>
                    <w:outlineLvl w:val="1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Jenna </w:t>
                  </w:r>
                  <w:proofErr w:type="spellStart"/>
                  <w:r>
                    <w:rPr>
                      <w:sz w:val="20"/>
                      <w:szCs w:val="20"/>
                    </w:rPr>
                    <w:t>Kn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Gretel</w:t>
                  </w:r>
                </w:p>
              </w:tc>
            </w:tr>
          </w:tbl>
          <w:p w14:paraId="33926FCC" w14:textId="77777777" w:rsidR="009739DC" w:rsidRPr="009739DC" w:rsidRDefault="009739DC">
            <w:pPr>
              <w:pStyle w:val="Heading2"/>
              <w:outlineLvl w:val="1"/>
              <w:rPr>
                <w:sz w:val="20"/>
                <w:szCs w:val="20"/>
              </w:rPr>
            </w:pPr>
          </w:p>
        </w:tc>
        <w:tc>
          <w:tcPr>
            <w:tcW w:w="3566" w:type="dxa"/>
          </w:tcPr>
          <w:p w14:paraId="33926FCD" w14:textId="2B6D86F9" w:rsidR="009739DC" w:rsidRDefault="00294971" w:rsidP="009739DC">
            <w:pPr>
              <w:pStyle w:val="Date"/>
            </w:pPr>
            <w:r>
              <w:t>Tuesday 1</w:t>
            </w:r>
            <w:r w:rsidR="00D12619">
              <w:t>3</w:t>
            </w:r>
            <w:r w:rsidR="00D12619" w:rsidRPr="00D12619">
              <w:rPr>
                <w:vertAlign w:val="superscript"/>
              </w:rPr>
              <w:t>th</w:t>
            </w:r>
            <w:r w:rsidR="00D12619">
              <w:t xml:space="preserve"> Septem</w:t>
            </w:r>
            <w:r>
              <w:t>ber 2022</w:t>
            </w:r>
          </w:p>
          <w:p w14:paraId="33926FCE" w14:textId="6831CC87" w:rsidR="000A092C" w:rsidRPr="00A20344" w:rsidRDefault="00E70786" w:rsidP="009739DC">
            <w:pPr>
              <w:pStyle w:val="Date"/>
            </w:pPr>
            <w:r>
              <w:t>19:30-</w:t>
            </w:r>
            <w:r w:rsidR="00B454A7">
              <w:t>20:30</w:t>
            </w:r>
          </w:p>
        </w:tc>
      </w:tr>
    </w:tbl>
    <w:p w14:paraId="33926FD1" w14:textId="327002EC" w:rsidR="009739DC" w:rsidRDefault="000C4992">
      <w:pPr>
        <w:pStyle w:val="Heading2"/>
      </w:pPr>
      <w:r>
        <w:t>2.</w:t>
      </w:r>
      <w:r w:rsidR="009739DC">
        <w:t>Matters Arising</w:t>
      </w:r>
    </w:p>
    <w:p w14:paraId="71B25E8F" w14:textId="1C736DB4" w:rsidR="00CF6EB3" w:rsidRDefault="00E8217E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>The last</w:t>
      </w:r>
      <w:r w:rsidR="00224982">
        <w:rPr>
          <w:rFonts w:ascii="Arial" w:hAnsi="Arial" w:cs="Arial"/>
          <w:b w:val="0"/>
          <w:bCs w:val="0"/>
          <w:color w:val="auto"/>
        </w:rPr>
        <w:t xml:space="preserve"> meeting </w:t>
      </w:r>
      <w:r>
        <w:rPr>
          <w:rFonts w:ascii="Arial" w:hAnsi="Arial" w:cs="Arial"/>
          <w:b w:val="0"/>
          <w:bCs w:val="0"/>
          <w:color w:val="auto"/>
        </w:rPr>
        <w:t>was held</w:t>
      </w:r>
      <w:r w:rsidR="00224982">
        <w:rPr>
          <w:rFonts w:ascii="Arial" w:hAnsi="Arial" w:cs="Arial"/>
          <w:b w:val="0"/>
          <w:bCs w:val="0"/>
          <w:color w:val="auto"/>
        </w:rPr>
        <w:t xml:space="preserve"> </w:t>
      </w:r>
      <w:r w:rsidR="00D12619">
        <w:rPr>
          <w:rFonts w:ascii="Arial" w:hAnsi="Arial" w:cs="Arial"/>
          <w:b w:val="0"/>
          <w:bCs w:val="0"/>
          <w:color w:val="auto"/>
        </w:rPr>
        <w:t>21.06.</w:t>
      </w:r>
      <w:proofErr w:type="gramStart"/>
      <w:r w:rsidR="00D12619">
        <w:rPr>
          <w:rFonts w:ascii="Arial" w:hAnsi="Arial" w:cs="Arial"/>
          <w:b w:val="0"/>
          <w:bCs w:val="0"/>
          <w:color w:val="auto"/>
        </w:rPr>
        <w:t>22</w:t>
      </w:r>
      <w:proofErr w:type="gramEnd"/>
      <w:r w:rsidR="00F01020">
        <w:rPr>
          <w:rFonts w:ascii="Arial" w:hAnsi="Arial" w:cs="Arial"/>
          <w:b w:val="0"/>
          <w:bCs w:val="0"/>
          <w:color w:val="auto"/>
        </w:rPr>
        <w:t xml:space="preserve"> </w:t>
      </w:r>
      <w:r w:rsidR="00D12619">
        <w:rPr>
          <w:rFonts w:ascii="Arial" w:hAnsi="Arial" w:cs="Arial"/>
          <w:b w:val="0"/>
          <w:bCs w:val="0"/>
          <w:color w:val="auto"/>
        </w:rPr>
        <w:t>no outstanding actions.</w:t>
      </w:r>
    </w:p>
    <w:p w14:paraId="2C0EB467" w14:textId="77777777" w:rsidR="00F01020" w:rsidRDefault="00F01020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7521BF13" w14:textId="49BE7C51" w:rsidR="0053530B" w:rsidRDefault="000C4992" w:rsidP="0053530B">
      <w:pPr>
        <w:pStyle w:val="Heading2"/>
      </w:pPr>
      <w:r>
        <w:t xml:space="preserve">3. </w:t>
      </w:r>
      <w:r w:rsidR="00CB5C8F">
        <w:t>Previous Events</w:t>
      </w:r>
    </w:p>
    <w:p w14:paraId="7987E1A4" w14:textId="77777777" w:rsidR="009B0B3F" w:rsidRDefault="009B0B3F" w:rsidP="009B0B3F">
      <w:pPr>
        <w:pStyle w:val="Heading2"/>
      </w:pPr>
    </w:p>
    <w:p w14:paraId="64B7099E" w14:textId="1E32B674" w:rsidR="000C4992" w:rsidRPr="003520E2" w:rsidRDefault="00D12619" w:rsidP="000C4992">
      <w:pPr>
        <w:pStyle w:val="Heading2"/>
        <w:rPr>
          <w:b w:val="0"/>
          <w:bCs w:val="0"/>
          <w:color w:val="auto"/>
        </w:rPr>
      </w:pPr>
      <w:r>
        <w:t>Summer Gala</w:t>
      </w:r>
      <w:r w:rsidR="00EC6E39">
        <w:t xml:space="preserve"> – </w:t>
      </w:r>
      <w:r>
        <w:t>02</w:t>
      </w:r>
      <w:r w:rsidR="00AD657C">
        <w:t>.</w:t>
      </w:r>
      <w:r>
        <w:t>07</w:t>
      </w:r>
      <w:r w:rsidR="00EC6E39">
        <w:t>.22</w:t>
      </w:r>
    </w:p>
    <w:p w14:paraId="23A8D6A4" w14:textId="5AC407F0" w:rsidR="00CB5C8F" w:rsidRDefault="00CB5C8F" w:rsidP="00CB5C8F">
      <w:pPr>
        <w:pStyle w:val="Heading2"/>
        <w:ind w:left="360"/>
        <w:rPr>
          <w:b w:val="0"/>
          <w:bCs w:val="0"/>
          <w:color w:val="auto"/>
        </w:rPr>
      </w:pPr>
    </w:p>
    <w:p w14:paraId="78052E40" w14:textId="29C972FB" w:rsidR="00FF1B09" w:rsidRPr="00343FB8" w:rsidRDefault="00D12619" w:rsidP="00EC6E39">
      <w:pPr>
        <w:pStyle w:val="Heading2"/>
        <w:rPr>
          <w:rFonts w:ascii="Arial" w:hAnsi="Arial" w:cs="Arial"/>
          <w:b w:val="0"/>
          <w:bCs w:val="0"/>
          <w:color w:val="auto"/>
        </w:rPr>
      </w:pPr>
      <w:r w:rsidRPr="00343FB8">
        <w:rPr>
          <w:rFonts w:ascii="Arial" w:hAnsi="Arial" w:cs="Arial"/>
          <w:b w:val="0"/>
          <w:bCs w:val="0"/>
          <w:color w:val="auto"/>
        </w:rPr>
        <w:t xml:space="preserve">Started off quiet but good turnout, everyone seemed to enjoy it and the weather held out. Mick queried if </w:t>
      </w:r>
      <w:r w:rsidR="00343FB8" w:rsidRPr="00343FB8">
        <w:rPr>
          <w:rFonts w:ascii="Arial" w:hAnsi="Arial" w:cs="Arial"/>
          <w:b w:val="0"/>
          <w:bCs w:val="0"/>
          <w:color w:val="auto"/>
        </w:rPr>
        <w:t>it’s</w:t>
      </w:r>
      <w:r w:rsidRPr="00343FB8">
        <w:rPr>
          <w:rFonts w:ascii="Arial" w:hAnsi="Arial" w:cs="Arial"/>
          <w:b w:val="0"/>
          <w:bCs w:val="0"/>
          <w:color w:val="auto"/>
        </w:rPr>
        <w:t xml:space="preserve"> because some children have morning activities. Nice that MU ran the café.</w:t>
      </w:r>
      <w:r w:rsidR="00343FB8" w:rsidRPr="00343FB8">
        <w:rPr>
          <w:rFonts w:ascii="Arial" w:hAnsi="Arial" w:cs="Arial"/>
          <w:b w:val="0"/>
          <w:bCs w:val="0"/>
          <w:color w:val="auto"/>
        </w:rPr>
        <w:t xml:space="preserve"> Managed to raise an amazing £1937.07. </w:t>
      </w:r>
    </w:p>
    <w:p w14:paraId="1FA85A9E" w14:textId="18A91041" w:rsidR="00D12619" w:rsidRDefault="00D12619" w:rsidP="00EC6E39">
      <w:pPr>
        <w:pStyle w:val="Heading2"/>
        <w:rPr>
          <w:rFonts w:ascii="Arial" w:hAnsi="Arial" w:cs="Arial"/>
          <w:b w:val="0"/>
          <w:bCs w:val="0"/>
          <w:color w:val="auto"/>
          <w:sz w:val="28"/>
          <w:szCs w:val="28"/>
        </w:rPr>
      </w:pPr>
    </w:p>
    <w:p w14:paraId="4DCEE444" w14:textId="1E7400A5" w:rsidR="00D12619" w:rsidRDefault="00FF1B09" w:rsidP="006C52BA">
      <w:pPr>
        <w:rPr>
          <w:b/>
          <w:bCs/>
          <w:color w:val="2E74B5" w:themeColor="accent1" w:themeShade="BF"/>
          <w:sz w:val="26"/>
          <w:szCs w:val="26"/>
        </w:rPr>
      </w:pPr>
      <w:r>
        <w:rPr>
          <w:b/>
          <w:bCs/>
          <w:color w:val="2E74B5" w:themeColor="accent1" w:themeShade="BF"/>
          <w:sz w:val="26"/>
          <w:szCs w:val="26"/>
        </w:rPr>
        <w:t>4.</w:t>
      </w:r>
      <w:r w:rsidR="00D12619">
        <w:rPr>
          <w:b/>
          <w:bCs/>
          <w:color w:val="2E74B5" w:themeColor="accent1" w:themeShade="BF"/>
          <w:sz w:val="26"/>
          <w:szCs w:val="26"/>
        </w:rPr>
        <w:t xml:space="preserve"> Upcoming Events</w:t>
      </w:r>
    </w:p>
    <w:p w14:paraId="63497B80" w14:textId="77777777" w:rsidR="004E07D0" w:rsidRDefault="004E07D0" w:rsidP="006C52BA">
      <w:pPr>
        <w:rPr>
          <w:b/>
          <w:bCs/>
          <w:color w:val="2E74B5" w:themeColor="accent1" w:themeShade="BF"/>
          <w:sz w:val="26"/>
          <w:szCs w:val="26"/>
        </w:rPr>
      </w:pPr>
    </w:p>
    <w:p w14:paraId="5F0602FB" w14:textId="74A01203" w:rsidR="00D12619" w:rsidRDefault="00D12619" w:rsidP="006C52BA">
      <w:pPr>
        <w:rPr>
          <w:b/>
          <w:bCs/>
          <w:color w:val="2E74B5" w:themeColor="accent1" w:themeShade="BF"/>
          <w:sz w:val="26"/>
          <w:szCs w:val="26"/>
        </w:rPr>
      </w:pPr>
      <w:r>
        <w:rPr>
          <w:b/>
          <w:bCs/>
          <w:color w:val="2E74B5" w:themeColor="accent1" w:themeShade="BF"/>
          <w:sz w:val="26"/>
          <w:szCs w:val="26"/>
        </w:rPr>
        <w:t>Spooky Disco 20.10.22</w:t>
      </w:r>
    </w:p>
    <w:p w14:paraId="3BE002C3" w14:textId="5585B556" w:rsidR="00D12619" w:rsidRDefault="00D12619" w:rsidP="006C52B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KS1- </w:t>
      </w:r>
      <w:r w:rsidR="004E07D0">
        <w:rPr>
          <w:rFonts w:ascii="Arial" w:hAnsi="Arial" w:cs="Arial"/>
          <w:sz w:val="26"/>
          <w:szCs w:val="26"/>
        </w:rPr>
        <w:t>6-7pm</w:t>
      </w:r>
    </w:p>
    <w:p w14:paraId="058A850E" w14:textId="046E1CB7" w:rsidR="004E07D0" w:rsidRPr="00D12619" w:rsidRDefault="004E07D0" w:rsidP="006C52B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KS2- 7:15-8:30pm</w:t>
      </w:r>
    </w:p>
    <w:p w14:paraId="50F08CF6" w14:textId="77777777" w:rsidR="00D12619" w:rsidRDefault="00D12619" w:rsidP="006C52B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Need to find a DJ, discussed. </w:t>
      </w:r>
    </w:p>
    <w:p w14:paraId="3AD061B4" w14:textId="0F5043DE" w:rsidR="00D12619" w:rsidRDefault="00D12619" w:rsidP="006C52B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Decided not to offer a hot dog to reduce costs, this would allow us to keep the price at £5, just to offer a spooky snack and juice.</w:t>
      </w:r>
    </w:p>
    <w:p w14:paraId="154855A5" w14:textId="130A650C" w:rsidR="004E07D0" w:rsidRDefault="004E07D0" w:rsidP="006C52BA">
      <w:pPr>
        <w:rPr>
          <w:rFonts w:ascii="Arial" w:hAnsi="Arial" w:cs="Arial"/>
          <w:sz w:val="26"/>
          <w:szCs w:val="26"/>
        </w:rPr>
      </w:pPr>
    </w:p>
    <w:p w14:paraId="10D3497D" w14:textId="067BE398" w:rsidR="004E07D0" w:rsidRDefault="004E07D0" w:rsidP="006C52B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KS1 Volunteers to arrive at 5:30pm</w:t>
      </w:r>
    </w:p>
    <w:p w14:paraId="59D6F810" w14:textId="7C09B084" w:rsidR="004E07D0" w:rsidRDefault="004E07D0" w:rsidP="006C52B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Seema</w:t>
      </w:r>
    </w:p>
    <w:p w14:paraId="1AC5C4F9" w14:textId="259EA2D9" w:rsidR="004E07D0" w:rsidRDefault="004E07D0" w:rsidP="006C52B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Daniel</w:t>
      </w:r>
    </w:p>
    <w:p w14:paraId="51DA2EDB" w14:textId="5DC983E9" w:rsidR="004E07D0" w:rsidRDefault="004E07D0" w:rsidP="006C52B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Jenna Ke</w:t>
      </w:r>
    </w:p>
    <w:p w14:paraId="16D66DEB" w14:textId="10AA2453" w:rsidR="004E07D0" w:rsidRDefault="004E07D0" w:rsidP="006C52B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Caroline R</w:t>
      </w:r>
    </w:p>
    <w:p w14:paraId="6A403A2C" w14:textId="24D1BD89" w:rsidR="004E07D0" w:rsidRDefault="004E07D0" w:rsidP="006C52BA">
      <w:pPr>
        <w:rPr>
          <w:rFonts w:ascii="Arial" w:hAnsi="Arial" w:cs="Arial"/>
          <w:sz w:val="26"/>
          <w:szCs w:val="26"/>
        </w:rPr>
      </w:pPr>
    </w:p>
    <w:p w14:paraId="1D60F10F" w14:textId="77777777" w:rsidR="004E07D0" w:rsidRDefault="004E07D0" w:rsidP="006C52BA">
      <w:pPr>
        <w:rPr>
          <w:rFonts w:ascii="Arial" w:hAnsi="Arial" w:cs="Arial"/>
          <w:sz w:val="26"/>
          <w:szCs w:val="26"/>
        </w:rPr>
      </w:pPr>
    </w:p>
    <w:p w14:paraId="76CB2790" w14:textId="496E3AC7" w:rsidR="004E07D0" w:rsidRDefault="004E07D0" w:rsidP="006C52B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KS2 Volunteers to arrive for 7pm</w:t>
      </w:r>
    </w:p>
    <w:p w14:paraId="30E3D822" w14:textId="6C8074CC" w:rsidR="004E07D0" w:rsidRDefault="004E07D0" w:rsidP="006C52B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Seema</w:t>
      </w:r>
    </w:p>
    <w:p w14:paraId="170DB305" w14:textId="64159A9E" w:rsidR="004E07D0" w:rsidRDefault="004E07D0" w:rsidP="006C52B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Jenna Ke</w:t>
      </w:r>
    </w:p>
    <w:p w14:paraId="2BD981DB" w14:textId="5019D55E" w:rsidR="004E07D0" w:rsidRDefault="004E07D0" w:rsidP="006C52B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Caroline R</w:t>
      </w:r>
    </w:p>
    <w:p w14:paraId="0A1B5A0F" w14:textId="0B946114" w:rsidR="004E07D0" w:rsidRDefault="004E07D0" w:rsidP="006C52B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Ben</w:t>
      </w:r>
    </w:p>
    <w:p w14:paraId="7AF0C14C" w14:textId="77777777" w:rsidR="004E07D0" w:rsidRDefault="004E07D0" w:rsidP="006C52BA">
      <w:pPr>
        <w:rPr>
          <w:rFonts w:ascii="Arial" w:hAnsi="Arial" w:cs="Arial"/>
          <w:sz w:val="26"/>
          <w:szCs w:val="26"/>
        </w:rPr>
      </w:pPr>
    </w:p>
    <w:p w14:paraId="147E9B00" w14:textId="2B0CA072" w:rsidR="00D12619" w:rsidRDefault="00D12619" w:rsidP="006C52BA">
      <w:pPr>
        <w:rPr>
          <w:b/>
          <w:bCs/>
          <w:color w:val="2E74B5" w:themeColor="accent1" w:themeShade="BF"/>
          <w:sz w:val="26"/>
          <w:szCs w:val="26"/>
        </w:rPr>
      </w:pPr>
    </w:p>
    <w:p w14:paraId="3E875E20" w14:textId="3A4F6FBE" w:rsidR="006C52BA" w:rsidRDefault="00FF1B09" w:rsidP="006C52BA">
      <w:pPr>
        <w:rPr>
          <w:b/>
          <w:bCs/>
          <w:color w:val="2E74B5" w:themeColor="accent1" w:themeShade="BF"/>
          <w:sz w:val="26"/>
          <w:szCs w:val="26"/>
        </w:rPr>
      </w:pPr>
      <w:r>
        <w:rPr>
          <w:b/>
          <w:bCs/>
          <w:color w:val="2E74B5" w:themeColor="accent1" w:themeShade="BF"/>
          <w:sz w:val="26"/>
          <w:szCs w:val="26"/>
        </w:rPr>
        <w:t>Bonfire Night</w:t>
      </w:r>
      <w:r w:rsidR="006C52BA" w:rsidRPr="006C52BA">
        <w:rPr>
          <w:b/>
          <w:bCs/>
          <w:color w:val="2E74B5" w:themeColor="accent1" w:themeShade="BF"/>
          <w:sz w:val="26"/>
          <w:szCs w:val="26"/>
        </w:rPr>
        <w:t xml:space="preserve"> 2022</w:t>
      </w:r>
      <w:r w:rsidR="001A405A">
        <w:rPr>
          <w:b/>
          <w:bCs/>
          <w:color w:val="2E74B5" w:themeColor="accent1" w:themeShade="BF"/>
          <w:sz w:val="26"/>
          <w:szCs w:val="26"/>
        </w:rPr>
        <w:t xml:space="preserve"> 05.11.22</w:t>
      </w:r>
    </w:p>
    <w:p w14:paraId="5CE03292" w14:textId="1513DB3C" w:rsidR="006C52BA" w:rsidRDefault="006C52BA" w:rsidP="006C52BA">
      <w:pPr>
        <w:rPr>
          <w:b/>
          <w:bCs/>
          <w:color w:val="2E74B5" w:themeColor="accent1" w:themeShade="BF"/>
          <w:sz w:val="26"/>
          <w:szCs w:val="26"/>
        </w:rPr>
      </w:pPr>
    </w:p>
    <w:p w14:paraId="4839CFAD" w14:textId="36BCC67D" w:rsidR="004E07D0" w:rsidRDefault="004E07D0" w:rsidP="006C52B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Sarah to ask Gordon/Jess regarding Lightening for the Bonfire night – helped at the </w:t>
      </w:r>
      <w:proofErr w:type="gramStart"/>
      <w:r>
        <w:rPr>
          <w:rFonts w:ascii="Arial" w:hAnsi="Arial" w:cs="Arial"/>
          <w:sz w:val="26"/>
          <w:szCs w:val="26"/>
        </w:rPr>
        <w:t>entrance</w:t>
      </w:r>
      <w:proofErr w:type="gramEnd"/>
    </w:p>
    <w:p w14:paraId="6CA873C3" w14:textId="350009C2" w:rsidR="004E07D0" w:rsidRDefault="004E07D0" w:rsidP="006C52B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Gate- Paul Gregson/ Martin Rouse</w:t>
      </w:r>
    </w:p>
    <w:p w14:paraId="6DC25206" w14:textId="75A4D1FB" w:rsidR="004E07D0" w:rsidRDefault="004E07D0" w:rsidP="006C52B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Bonfire/ Firework Lighting- Jackie</w:t>
      </w:r>
    </w:p>
    <w:p w14:paraId="778277C0" w14:textId="77777777" w:rsidR="004E07D0" w:rsidRDefault="004E07D0" w:rsidP="004E07D0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Caroline to organize Alcohol license.</w:t>
      </w:r>
    </w:p>
    <w:p w14:paraId="3CF86C04" w14:textId="04D32081" w:rsidR="004E07D0" w:rsidRDefault="004E07D0" w:rsidP="006C52B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Seema to create </w:t>
      </w:r>
      <w:proofErr w:type="gramStart"/>
      <w:r>
        <w:rPr>
          <w:rFonts w:ascii="Arial" w:hAnsi="Arial" w:cs="Arial"/>
          <w:sz w:val="26"/>
          <w:szCs w:val="26"/>
        </w:rPr>
        <w:t>poster</w:t>
      </w:r>
      <w:proofErr w:type="gramEnd"/>
      <w:r>
        <w:rPr>
          <w:rFonts w:ascii="Arial" w:hAnsi="Arial" w:cs="Arial"/>
          <w:sz w:val="26"/>
          <w:szCs w:val="26"/>
        </w:rPr>
        <w:t>.</w:t>
      </w:r>
    </w:p>
    <w:p w14:paraId="3292B707" w14:textId="418449EE" w:rsidR="004E07D0" w:rsidRDefault="004E07D0" w:rsidP="006C52BA">
      <w:pPr>
        <w:rPr>
          <w:rFonts w:ascii="Arial" w:hAnsi="Arial" w:cs="Arial"/>
          <w:sz w:val="26"/>
          <w:szCs w:val="26"/>
        </w:rPr>
      </w:pPr>
    </w:p>
    <w:p w14:paraId="40B0E50B" w14:textId="6392C5B8" w:rsidR="004E07D0" w:rsidRDefault="004E07D0" w:rsidP="004E07D0">
      <w:pPr>
        <w:rPr>
          <w:b/>
          <w:bCs/>
          <w:color w:val="2E74B5" w:themeColor="accent1" w:themeShade="BF"/>
          <w:sz w:val="26"/>
          <w:szCs w:val="26"/>
        </w:rPr>
      </w:pPr>
      <w:r>
        <w:rPr>
          <w:b/>
          <w:bCs/>
          <w:color w:val="2E74B5" w:themeColor="accent1" w:themeShade="BF"/>
          <w:sz w:val="26"/>
          <w:szCs w:val="26"/>
        </w:rPr>
        <w:t xml:space="preserve">Wine Tasting </w:t>
      </w:r>
      <w:proofErr w:type="gramStart"/>
      <w:r>
        <w:rPr>
          <w:b/>
          <w:bCs/>
          <w:color w:val="2E74B5" w:themeColor="accent1" w:themeShade="BF"/>
          <w:sz w:val="26"/>
          <w:szCs w:val="26"/>
        </w:rPr>
        <w:t>19.11.22</w:t>
      </w:r>
      <w:proofErr w:type="gramEnd"/>
    </w:p>
    <w:p w14:paraId="10B80867" w14:textId="715CBD69" w:rsidR="004E07D0" w:rsidRDefault="004E07D0" w:rsidP="004E07D0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Ben to discuss with the </w:t>
      </w:r>
      <w:proofErr w:type="spellStart"/>
      <w:r>
        <w:rPr>
          <w:rFonts w:ascii="Arial" w:hAnsi="Arial" w:cs="Arial"/>
          <w:sz w:val="26"/>
          <w:szCs w:val="26"/>
        </w:rPr>
        <w:t>Huntleys</w:t>
      </w:r>
      <w:proofErr w:type="spellEnd"/>
      <w:r>
        <w:rPr>
          <w:rFonts w:ascii="Arial" w:hAnsi="Arial" w:cs="Arial"/>
          <w:sz w:val="26"/>
          <w:szCs w:val="26"/>
        </w:rPr>
        <w:t xml:space="preserve"> Wine shop.</w:t>
      </w:r>
    </w:p>
    <w:p w14:paraId="0DDB6A98" w14:textId="2BD46867" w:rsidR="004E07D0" w:rsidRDefault="004E07D0" w:rsidP="004E07D0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Caroline to organize Alcohol license.</w:t>
      </w:r>
    </w:p>
    <w:p w14:paraId="1D934181" w14:textId="27E3711F" w:rsidR="004E07D0" w:rsidRPr="004E07D0" w:rsidRDefault="004E07D0" w:rsidP="004E07D0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Seema to create posters, reading pack slips and tickets.</w:t>
      </w:r>
    </w:p>
    <w:p w14:paraId="0B1506C2" w14:textId="77777777" w:rsidR="004E07D0" w:rsidRPr="004E07D0" w:rsidRDefault="004E07D0" w:rsidP="006C52BA">
      <w:pPr>
        <w:rPr>
          <w:rFonts w:ascii="Arial" w:hAnsi="Arial" w:cs="Arial"/>
          <w:sz w:val="26"/>
          <w:szCs w:val="26"/>
        </w:rPr>
      </w:pPr>
    </w:p>
    <w:p w14:paraId="10FF38E2" w14:textId="728F1245" w:rsidR="004E07D0" w:rsidRDefault="004E07D0" w:rsidP="004E07D0">
      <w:pPr>
        <w:rPr>
          <w:b/>
          <w:bCs/>
          <w:color w:val="2E74B5" w:themeColor="accent1" w:themeShade="BF"/>
          <w:sz w:val="26"/>
          <w:szCs w:val="26"/>
        </w:rPr>
      </w:pPr>
      <w:r>
        <w:rPr>
          <w:b/>
          <w:bCs/>
          <w:color w:val="2E74B5" w:themeColor="accent1" w:themeShade="BF"/>
          <w:sz w:val="26"/>
          <w:szCs w:val="26"/>
        </w:rPr>
        <w:t xml:space="preserve">Santa Run </w:t>
      </w:r>
      <w:proofErr w:type="gramStart"/>
      <w:r>
        <w:rPr>
          <w:b/>
          <w:bCs/>
          <w:color w:val="2E74B5" w:themeColor="accent1" w:themeShade="BF"/>
          <w:sz w:val="26"/>
          <w:szCs w:val="26"/>
        </w:rPr>
        <w:t>09.12.22</w:t>
      </w:r>
      <w:proofErr w:type="gramEnd"/>
    </w:p>
    <w:p w14:paraId="10BAB78F" w14:textId="1EBE918D" w:rsidR="001933F0" w:rsidRDefault="004E07D0" w:rsidP="006C52B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To combine Mellor Brook and Mellor into one evening rather than split over two.</w:t>
      </w:r>
    </w:p>
    <w:p w14:paraId="0FE29D0D" w14:textId="49385DE1" w:rsidR="004E07D0" w:rsidRDefault="004E07D0" w:rsidP="006C52B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Zohra to ask Chris Wilson.</w:t>
      </w:r>
    </w:p>
    <w:p w14:paraId="12764EBE" w14:textId="3E86658F" w:rsidR="004E07D0" w:rsidRPr="004E07D0" w:rsidRDefault="004E07D0" w:rsidP="006C52B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Seema to create posters.</w:t>
      </w:r>
    </w:p>
    <w:p w14:paraId="627366C7" w14:textId="77777777" w:rsidR="004E07D0" w:rsidRPr="004E07D0" w:rsidRDefault="004E07D0" w:rsidP="006C52BA">
      <w:pPr>
        <w:rPr>
          <w:rFonts w:ascii="Arial" w:hAnsi="Arial" w:cs="Arial"/>
          <w:sz w:val="24"/>
          <w:szCs w:val="24"/>
        </w:rPr>
      </w:pPr>
    </w:p>
    <w:p w14:paraId="0E375B17" w14:textId="5608322B" w:rsidR="001933F0" w:rsidRPr="004E07D0" w:rsidRDefault="001933F0" w:rsidP="006C52BA">
      <w:pPr>
        <w:rPr>
          <w:rFonts w:ascii="Arial" w:hAnsi="Arial" w:cs="Arial"/>
          <w:b/>
          <w:bCs/>
          <w:color w:val="2E74B5" w:themeColor="accent1" w:themeShade="BF"/>
          <w:sz w:val="26"/>
          <w:szCs w:val="26"/>
        </w:rPr>
      </w:pPr>
      <w:r w:rsidRPr="004E07D0">
        <w:rPr>
          <w:rFonts w:ascii="Arial" w:hAnsi="Arial" w:cs="Arial"/>
          <w:b/>
          <w:bCs/>
          <w:color w:val="2E74B5" w:themeColor="accent1" w:themeShade="BF"/>
          <w:sz w:val="26"/>
          <w:szCs w:val="26"/>
        </w:rPr>
        <w:t>Concert Magazine</w:t>
      </w:r>
      <w:r w:rsidR="004E07D0" w:rsidRPr="004E07D0">
        <w:rPr>
          <w:rFonts w:ascii="Arial" w:hAnsi="Arial" w:cs="Arial"/>
          <w:b/>
          <w:bCs/>
          <w:color w:val="2E74B5" w:themeColor="accent1" w:themeShade="BF"/>
          <w:sz w:val="26"/>
          <w:szCs w:val="26"/>
        </w:rPr>
        <w:t xml:space="preserve"> - December</w:t>
      </w:r>
    </w:p>
    <w:p w14:paraId="74C6E558" w14:textId="77777777" w:rsidR="001933F0" w:rsidRPr="004E07D0" w:rsidRDefault="001933F0" w:rsidP="006C52BA">
      <w:pPr>
        <w:rPr>
          <w:rFonts w:ascii="Arial" w:hAnsi="Arial" w:cs="Arial"/>
          <w:b/>
          <w:bCs/>
          <w:sz w:val="26"/>
          <w:szCs w:val="26"/>
        </w:rPr>
      </w:pPr>
    </w:p>
    <w:p w14:paraId="2C54C5FB" w14:textId="5EA9F699" w:rsidR="001933F0" w:rsidRDefault="004E07D0" w:rsidP="004E07D0">
      <w:pPr>
        <w:rPr>
          <w:rFonts w:ascii="Arial" w:hAnsi="Arial" w:cs="Arial"/>
          <w:sz w:val="26"/>
          <w:szCs w:val="26"/>
        </w:rPr>
      </w:pPr>
      <w:proofErr w:type="gramStart"/>
      <w:r w:rsidRPr="004E07D0">
        <w:rPr>
          <w:rFonts w:ascii="Arial" w:hAnsi="Arial" w:cs="Arial"/>
          <w:sz w:val="26"/>
          <w:szCs w:val="26"/>
        </w:rPr>
        <w:t>Concert</w:t>
      </w:r>
      <w:proofErr w:type="gramEnd"/>
      <w:r w:rsidRPr="004E07D0">
        <w:rPr>
          <w:rFonts w:ascii="Arial" w:hAnsi="Arial" w:cs="Arial"/>
          <w:sz w:val="26"/>
          <w:szCs w:val="26"/>
        </w:rPr>
        <w:t xml:space="preserve"> split between infants &amp; juniors</w:t>
      </w:r>
      <w:r>
        <w:rPr>
          <w:rFonts w:ascii="Arial" w:hAnsi="Arial" w:cs="Arial"/>
          <w:sz w:val="28"/>
          <w:szCs w:val="28"/>
        </w:rPr>
        <w:t xml:space="preserve"> </w:t>
      </w:r>
      <w:r w:rsidRPr="004E07D0">
        <w:rPr>
          <w:rFonts w:ascii="Arial" w:hAnsi="Arial" w:cs="Arial"/>
          <w:sz w:val="26"/>
          <w:szCs w:val="26"/>
        </w:rPr>
        <w:t>this year.</w:t>
      </w:r>
    </w:p>
    <w:p w14:paraId="39662F2A" w14:textId="202C2119" w:rsidR="005B3073" w:rsidRDefault="005B3073" w:rsidP="004E07D0">
      <w:pPr>
        <w:rPr>
          <w:rFonts w:ascii="Arial" w:hAnsi="Arial" w:cs="Arial"/>
          <w:sz w:val="26"/>
          <w:szCs w:val="26"/>
        </w:rPr>
      </w:pPr>
    </w:p>
    <w:p w14:paraId="57FE7075" w14:textId="70A0580F" w:rsidR="005B3073" w:rsidRPr="005B3073" w:rsidRDefault="005B3073" w:rsidP="004E07D0">
      <w:pPr>
        <w:rPr>
          <w:rFonts w:ascii="Arial" w:hAnsi="Arial" w:cs="Arial"/>
          <w:b/>
          <w:bCs/>
          <w:color w:val="2E74B5" w:themeColor="accent1" w:themeShade="BF"/>
          <w:sz w:val="26"/>
          <w:szCs w:val="26"/>
        </w:rPr>
      </w:pPr>
      <w:r w:rsidRPr="005B3073">
        <w:rPr>
          <w:rFonts w:ascii="Arial" w:hAnsi="Arial" w:cs="Arial"/>
          <w:b/>
          <w:bCs/>
          <w:color w:val="2E74B5" w:themeColor="accent1" w:themeShade="BF"/>
          <w:sz w:val="26"/>
          <w:szCs w:val="26"/>
        </w:rPr>
        <w:t>Disco- 10/02/23</w:t>
      </w:r>
    </w:p>
    <w:p w14:paraId="525F19C1" w14:textId="6B56D46F" w:rsidR="005B3073" w:rsidRPr="005B3073" w:rsidRDefault="005B3073" w:rsidP="004E07D0">
      <w:pPr>
        <w:rPr>
          <w:rFonts w:ascii="Arial" w:hAnsi="Arial" w:cs="Arial"/>
          <w:b/>
          <w:bCs/>
          <w:color w:val="2E74B5" w:themeColor="accent1" w:themeShade="BF"/>
          <w:sz w:val="26"/>
          <w:szCs w:val="26"/>
        </w:rPr>
      </w:pPr>
      <w:r w:rsidRPr="005B3073">
        <w:rPr>
          <w:rFonts w:ascii="Arial" w:hAnsi="Arial" w:cs="Arial"/>
          <w:b/>
          <w:bCs/>
          <w:color w:val="2E74B5" w:themeColor="accent1" w:themeShade="BF"/>
          <w:sz w:val="26"/>
          <w:szCs w:val="26"/>
        </w:rPr>
        <w:t xml:space="preserve">Easter Raffle – Drawn </w:t>
      </w:r>
      <w:proofErr w:type="gramStart"/>
      <w:r w:rsidRPr="005B3073">
        <w:rPr>
          <w:rFonts w:ascii="Arial" w:hAnsi="Arial" w:cs="Arial"/>
          <w:b/>
          <w:bCs/>
          <w:color w:val="2E74B5" w:themeColor="accent1" w:themeShade="BF"/>
          <w:sz w:val="26"/>
          <w:szCs w:val="26"/>
        </w:rPr>
        <w:t>31/03/23</w:t>
      </w:r>
      <w:proofErr w:type="gramEnd"/>
    </w:p>
    <w:p w14:paraId="7D209F7B" w14:textId="6BA0ADD4" w:rsidR="005B3073" w:rsidRPr="005B3073" w:rsidRDefault="005B3073" w:rsidP="004E07D0">
      <w:pPr>
        <w:rPr>
          <w:rFonts w:ascii="Arial" w:hAnsi="Arial" w:cs="Arial"/>
          <w:b/>
          <w:bCs/>
          <w:color w:val="2E74B5" w:themeColor="accent1" w:themeShade="BF"/>
          <w:sz w:val="26"/>
          <w:szCs w:val="26"/>
        </w:rPr>
      </w:pPr>
      <w:r w:rsidRPr="005B3073">
        <w:rPr>
          <w:rFonts w:ascii="Arial" w:hAnsi="Arial" w:cs="Arial"/>
          <w:b/>
          <w:bCs/>
          <w:color w:val="2E74B5" w:themeColor="accent1" w:themeShade="BF"/>
          <w:sz w:val="26"/>
          <w:szCs w:val="26"/>
        </w:rPr>
        <w:t>Quiz Night – 28/04/23</w:t>
      </w:r>
    </w:p>
    <w:p w14:paraId="0E3995FB" w14:textId="6B34EB3D" w:rsidR="005B3073" w:rsidRPr="005B3073" w:rsidRDefault="005B3073" w:rsidP="004E07D0">
      <w:pPr>
        <w:rPr>
          <w:rFonts w:ascii="Arial" w:hAnsi="Arial" w:cs="Arial"/>
          <w:b/>
          <w:bCs/>
          <w:color w:val="2E74B5" w:themeColor="accent1" w:themeShade="BF"/>
          <w:sz w:val="26"/>
          <w:szCs w:val="26"/>
        </w:rPr>
      </w:pPr>
      <w:r w:rsidRPr="005B3073">
        <w:rPr>
          <w:rFonts w:ascii="Arial" w:hAnsi="Arial" w:cs="Arial"/>
          <w:b/>
          <w:bCs/>
          <w:color w:val="2E74B5" w:themeColor="accent1" w:themeShade="BF"/>
          <w:sz w:val="26"/>
          <w:szCs w:val="26"/>
        </w:rPr>
        <w:t>Food Fest – 10/05/23</w:t>
      </w:r>
    </w:p>
    <w:p w14:paraId="5A93139C" w14:textId="53E95E79" w:rsidR="005B3073" w:rsidRPr="005B3073" w:rsidRDefault="005B3073" w:rsidP="004E07D0">
      <w:pPr>
        <w:rPr>
          <w:rFonts w:ascii="Arial" w:hAnsi="Arial" w:cs="Arial"/>
          <w:b/>
          <w:bCs/>
          <w:color w:val="2E74B5" w:themeColor="accent1" w:themeShade="BF"/>
          <w:sz w:val="26"/>
          <w:szCs w:val="26"/>
        </w:rPr>
      </w:pPr>
      <w:r w:rsidRPr="005B3073">
        <w:rPr>
          <w:rFonts w:ascii="Arial" w:hAnsi="Arial" w:cs="Arial"/>
          <w:b/>
          <w:bCs/>
          <w:color w:val="2E74B5" w:themeColor="accent1" w:themeShade="BF"/>
          <w:sz w:val="26"/>
          <w:szCs w:val="26"/>
        </w:rPr>
        <w:t>Summer Ball/ Festival – 17/06/23</w:t>
      </w:r>
    </w:p>
    <w:p w14:paraId="3ADA3401" w14:textId="079CF486" w:rsidR="005B3073" w:rsidRPr="005B3073" w:rsidRDefault="005B3073" w:rsidP="004E07D0">
      <w:pPr>
        <w:rPr>
          <w:rFonts w:ascii="Arial" w:hAnsi="Arial" w:cs="Arial"/>
          <w:b/>
          <w:bCs/>
          <w:color w:val="2E74B5" w:themeColor="accent1" w:themeShade="BF"/>
          <w:sz w:val="26"/>
          <w:szCs w:val="26"/>
        </w:rPr>
      </w:pPr>
      <w:r w:rsidRPr="005B3073">
        <w:rPr>
          <w:rFonts w:ascii="Arial" w:hAnsi="Arial" w:cs="Arial"/>
          <w:b/>
          <w:bCs/>
          <w:color w:val="2E74B5" w:themeColor="accent1" w:themeShade="BF"/>
          <w:sz w:val="26"/>
          <w:szCs w:val="26"/>
        </w:rPr>
        <w:t>Summer Gala – 01/07/23 or 08/07/23</w:t>
      </w:r>
    </w:p>
    <w:p w14:paraId="6933467C" w14:textId="6F23EEF1" w:rsidR="001933F0" w:rsidRDefault="001933F0" w:rsidP="006C52BA">
      <w:pPr>
        <w:rPr>
          <w:rFonts w:ascii="Arial" w:hAnsi="Arial" w:cs="Arial"/>
          <w:sz w:val="28"/>
          <w:szCs w:val="28"/>
        </w:rPr>
      </w:pPr>
    </w:p>
    <w:p w14:paraId="5C0DE7BB" w14:textId="19852964" w:rsidR="00654304" w:rsidRPr="004E07D0" w:rsidRDefault="004E07D0" w:rsidP="006C52BA">
      <w:pPr>
        <w:rPr>
          <w:rFonts w:ascii="Arial" w:hAnsi="Arial" w:cs="Arial"/>
          <w:b/>
          <w:bCs/>
          <w:color w:val="2E74B5" w:themeColor="accent1" w:themeShade="BF"/>
          <w:sz w:val="26"/>
          <w:szCs w:val="26"/>
        </w:rPr>
      </w:pPr>
      <w:r>
        <w:rPr>
          <w:rFonts w:ascii="Arial" w:hAnsi="Arial" w:cs="Arial"/>
          <w:b/>
          <w:bCs/>
          <w:color w:val="2E74B5" w:themeColor="accent1" w:themeShade="BF"/>
          <w:sz w:val="26"/>
          <w:szCs w:val="26"/>
        </w:rPr>
        <w:t>5</w:t>
      </w:r>
      <w:r w:rsidR="00654304" w:rsidRPr="004E07D0">
        <w:rPr>
          <w:rFonts w:ascii="Arial" w:hAnsi="Arial" w:cs="Arial"/>
          <w:b/>
          <w:bCs/>
          <w:color w:val="2E74B5" w:themeColor="accent1" w:themeShade="BF"/>
          <w:sz w:val="26"/>
          <w:szCs w:val="26"/>
        </w:rPr>
        <w:t>. Finance</w:t>
      </w:r>
    </w:p>
    <w:p w14:paraId="7C5DE22D" w14:textId="680B6486" w:rsidR="00654304" w:rsidRPr="004E07D0" w:rsidRDefault="00654304" w:rsidP="006C52BA">
      <w:pPr>
        <w:rPr>
          <w:rFonts w:ascii="Arial" w:hAnsi="Arial" w:cs="Arial"/>
          <w:sz w:val="26"/>
          <w:szCs w:val="26"/>
        </w:rPr>
      </w:pPr>
      <w:r w:rsidRPr="004E07D0">
        <w:rPr>
          <w:rFonts w:ascii="Arial" w:hAnsi="Arial" w:cs="Arial"/>
          <w:sz w:val="26"/>
          <w:szCs w:val="26"/>
        </w:rPr>
        <w:t xml:space="preserve">Balance </w:t>
      </w:r>
      <w:r w:rsidR="00343FB8" w:rsidRPr="00383F4E">
        <w:rPr>
          <w:rFonts w:ascii="Arial" w:hAnsi="Arial" w:cs="Arial"/>
        </w:rPr>
        <w:t>£13,797.16</w:t>
      </w:r>
      <w:r w:rsidR="005B3073">
        <w:rPr>
          <w:rFonts w:ascii="Arial" w:hAnsi="Arial" w:cs="Arial"/>
          <w:sz w:val="26"/>
          <w:szCs w:val="26"/>
        </w:rPr>
        <w:t xml:space="preserve"> same as AGM</w:t>
      </w:r>
    </w:p>
    <w:p w14:paraId="337A3C6E" w14:textId="736D27F1" w:rsidR="00654304" w:rsidRPr="004E07D0" w:rsidRDefault="00654304" w:rsidP="006C52BA">
      <w:pPr>
        <w:rPr>
          <w:rFonts w:ascii="Arial" w:hAnsi="Arial" w:cs="Arial"/>
          <w:sz w:val="26"/>
          <w:szCs w:val="26"/>
        </w:rPr>
      </w:pPr>
    </w:p>
    <w:p w14:paraId="3DA23C8A" w14:textId="2CA91E2A" w:rsidR="00654304" w:rsidRPr="00E8217E" w:rsidRDefault="00654304" w:rsidP="006C52BA">
      <w:pPr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</w:pPr>
      <w:r w:rsidRPr="00E8217E"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  <w:t>7. School Update</w:t>
      </w:r>
    </w:p>
    <w:p w14:paraId="6EF6FB5C" w14:textId="1415EAEA" w:rsidR="00654304" w:rsidRDefault="00654304" w:rsidP="006C52BA">
      <w:pPr>
        <w:rPr>
          <w:rFonts w:ascii="Arial" w:hAnsi="Arial" w:cs="Arial"/>
          <w:sz w:val="28"/>
          <w:szCs w:val="28"/>
        </w:rPr>
      </w:pPr>
    </w:p>
    <w:p w14:paraId="3BE1BFDD" w14:textId="552E15E5" w:rsidR="001933F0" w:rsidRPr="005B3073" w:rsidRDefault="005B3073" w:rsidP="006C52BA">
      <w:pPr>
        <w:rPr>
          <w:rFonts w:ascii="Arial" w:hAnsi="Arial" w:cs="Arial"/>
          <w:sz w:val="26"/>
          <w:szCs w:val="26"/>
        </w:rPr>
      </w:pPr>
      <w:r w:rsidRPr="005B3073">
        <w:rPr>
          <w:rFonts w:ascii="Arial" w:hAnsi="Arial" w:cs="Arial"/>
          <w:sz w:val="26"/>
          <w:szCs w:val="26"/>
        </w:rPr>
        <w:t>Same as AGM</w:t>
      </w:r>
    </w:p>
    <w:p w14:paraId="205F0AAC" w14:textId="79292972" w:rsidR="00654304" w:rsidRDefault="00654304" w:rsidP="006C52BA">
      <w:pPr>
        <w:rPr>
          <w:rFonts w:ascii="Arial" w:hAnsi="Arial" w:cs="Arial"/>
          <w:sz w:val="28"/>
          <w:szCs w:val="28"/>
        </w:rPr>
      </w:pPr>
    </w:p>
    <w:p w14:paraId="3B27E6C3" w14:textId="451D9973" w:rsidR="00654304" w:rsidRPr="005B3073" w:rsidRDefault="00654304" w:rsidP="006C52BA">
      <w:pPr>
        <w:rPr>
          <w:rFonts w:ascii="Arial" w:hAnsi="Arial" w:cs="Arial"/>
          <w:b/>
          <w:bCs/>
          <w:color w:val="2E74B5" w:themeColor="accent1" w:themeShade="BF"/>
          <w:sz w:val="26"/>
          <w:szCs w:val="26"/>
        </w:rPr>
      </w:pPr>
      <w:r w:rsidRPr="005B3073">
        <w:rPr>
          <w:rFonts w:ascii="Arial" w:hAnsi="Arial" w:cs="Arial"/>
          <w:b/>
          <w:bCs/>
          <w:color w:val="2E74B5" w:themeColor="accent1" w:themeShade="BF"/>
          <w:sz w:val="26"/>
          <w:szCs w:val="26"/>
        </w:rPr>
        <w:t>8.AOB</w:t>
      </w:r>
    </w:p>
    <w:p w14:paraId="1B94A453" w14:textId="77777777" w:rsidR="00E8217E" w:rsidRPr="00E8217E" w:rsidRDefault="00E8217E" w:rsidP="006C52BA">
      <w:pPr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</w:pPr>
    </w:p>
    <w:p w14:paraId="671C0AFE" w14:textId="3061F7DB" w:rsidR="00654304" w:rsidRPr="005B3073" w:rsidRDefault="005B3073" w:rsidP="006C52BA">
      <w:pPr>
        <w:rPr>
          <w:rFonts w:ascii="Arial" w:hAnsi="Arial" w:cs="Arial"/>
          <w:sz w:val="26"/>
          <w:szCs w:val="26"/>
        </w:rPr>
      </w:pPr>
      <w:r w:rsidRPr="005B3073">
        <w:rPr>
          <w:rFonts w:ascii="Arial" w:hAnsi="Arial" w:cs="Arial"/>
          <w:sz w:val="26"/>
          <w:szCs w:val="26"/>
        </w:rPr>
        <w:t xml:space="preserve">None </w:t>
      </w:r>
      <w:proofErr w:type="gramStart"/>
      <w:r w:rsidRPr="005B3073">
        <w:rPr>
          <w:rFonts w:ascii="Arial" w:hAnsi="Arial" w:cs="Arial"/>
          <w:sz w:val="26"/>
          <w:szCs w:val="26"/>
        </w:rPr>
        <w:t>raised</w:t>
      </w:r>
      <w:proofErr w:type="gramEnd"/>
    </w:p>
    <w:p w14:paraId="5BE2E73D" w14:textId="2ACDED1F" w:rsidR="00654304" w:rsidRDefault="00654304" w:rsidP="006C52BA">
      <w:pPr>
        <w:rPr>
          <w:rFonts w:ascii="Arial" w:hAnsi="Arial" w:cs="Arial"/>
          <w:sz w:val="28"/>
          <w:szCs w:val="28"/>
        </w:rPr>
      </w:pPr>
    </w:p>
    <w:p w14:paraId="339EEC3A" w14:textId="77777777" w:rsidR="00AF1D53" w:rsidRDefault="00AF1D53" w:rsidP="00AF1D53">
      <w:pPr>
        <w:jc w:val="center"/>
        <w:rPr>
          <w:b/>
          <w:bCs/>
          <w:i/>
        </w:rPr>
      </w:pPr>
      <w:r w:rsidRPr="00B42B98">
        <w:rPr>
          <w:b/>
          <w:bCs/>
          <w:i/>
        </w:rPr>
        <w:t>A gentle reminder to all FOSMS members to kindly read and reply to all emails even if you are not</w:t>
      </w:r>
      <w:r>
        <w:rPr>
          <w:b/>
          <w:bCs/>
          <w:i/>
        </w:rPr>
        <w:t xml:space="preserve"> </w:t>
      </w:r>
      <w:r w:rsidRPr="00B42B98">
        <w:rPr>
          <w:b/>
          <w:bCs/>
          <w:i/>
        </w:rPr>
        <w:t>able to assist with an event/request.</w:t>
      </w:r>
    </w:p>
    <w:p w14:paraId="72D93ED1" w14:textId="57D9EEC6" w:rsidR="00AF1D53" w:rsidRDefault="00AF1D53" w:rsidP="00AF1D53">
      <w:pPr>
        <w:pStyle w:val="Heading2"/>
        <w:rPr>
          <w:color w:val="auto"/>
          <w:u w:val="single"/>
        </w:rPr>
      </w:pPr>
      <w:r>
        <w:t xml:space="preserve">Date of next meeting: </w:t>
      </w:r>
      <w:r w:rsidRPr="00955D3A">
        <w:rPr>
          <w:color w:val="auto"/>
          <w:u w:val="single"/>
        </w:rPr>
        <w:t xml:space="preserve">Tuesday </w:t>
      </w:r>
      <w:r w:rsidR="005B3073">
        <w:rPr>
          <w:color w:val="auto"/>
          <w:u w:val="single"/>
        </w:rPr>
        <w:t>1</w:t>
      </w:r>
      <w:r w:rsidR="005B3073" w:rsidRPr="005B3073">
        <w:rPr>
          <w:color w:val="auto"/>
          <w:u w:val="single"/>
          <w:vertAlign w:val="superscript"/>
        </w:rPr>
        <w:t>st</w:t>
      </w:r>
      <w:r w:rsidR="005B3073">
        <w:rPr>
          <w:color w:val="auto"/>
          <w:u w:val="single"/>
        </w:rPr>
        <w:t xml:space="preserve"> November</w:t>
      </w:r>
      <w:r w:rsidR="00E8217E">
        <w:rPr>
          <w:color w:val="auto"/>
          <w:u w:val="single"/>
        </w:rPr>
        <w:t xml:space="preserve"> 202</w:t>
      </w:r>
      <w:r w:rsidR="005B3073">
        <w:rPr>
          <w:color w:val="auto"/>
          <w:u w:val="single"/>
        </w:rPr>
        <w:t>2</w:t>
      </w:r>
      <w:r w:rsidRPr="00955D3A">
        <w:rPr>
          <w:color w:val="auto"/>
          <w:u w:val="single"/>
        </w:rPr>
        <w:t>,</w:t>
      </w:r>
      <w:r w:rsidR="00E8217E">
        <w:rPr>
          <w:color w:val="auto"/>
          <w:u w:val="single"/>
        </w:rPr>
        <w:t xml:space="preserve"> 19:30</w:t>
      </w:r>
      <w:r w:rsidRPr="00955D3A">
        <w:rPr>
          <w:color w:val="auto"/>
          <w:u w:val="single"/>
        </w:rPr>
        <w:t xml:space="preserve"> School</w:t>
      </w:r>
    </w:p>
    <w:p w14:paraId="02D800AF" w14:textId="77777777" w:rsidR="00AF1D53" w:rsidRPr="00AF1D53" w:rsidRDefault="00AF1D53" w:rsidP="00224982">
      <w:pPr>
        <w:pStyle w:val="Heading2"/>
        <w:rPr>
          <w:b w:val="0"/>
          <w:bCs w:val="0"/>
          <w:color w:val="auto"/>
        </w:rPr>
      </w:pPr>
    </w:p>
    <w:sectPr w:rsidR="00AF1D53" w:rsidRPr="00AF1D53" w:rsidSect="001534F4">
      <w:footerReference w:type="default" r:id="rId7"/>
      <w:pgSz w:w="12240" w:h="15840"/>
      <w:pgMar w:top="864" w:right="864" w:bottom="864" w:left="864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7EFB5" w14:textId="77777777" w:rsidR="005465BB" w:rsidRDefault="005465BB">
      <w:pPr>
        <w:spacing w:after="0"/>
      </w:pPr>
      <w:r>
        <w:separator/>
      </w:r>
    </w:p>
  </w:endnote>
  <w:endnote w:type="continuationSeparator" w:id="0">
    <w:p w14:paraId="6FE5AB85" w14:textId="77777777" w:rsidR="005465BB" w:rsidRDefault="005465B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27091" w14:textId="77777777" w:rsidR="000A092C" w:rsidRDefault="00CD75B8">
    <w:pPr>
      <w:pStyle w:val="Footer"/>
    </w:pPr>
    <w:r>
      <w:t xml:space="preserve">Page | </w:t>
    </w:r>
    <w:r>
      <w:fldChar w:fldCharType="begin"/>
    </w:r>
    <w:r>
      <w:instrText xml:space="preserve"> PAGE   \* MERGEFORMAT </w:instrText>
    </w:r>
    <w:r>
      <w:fldChar w:fldCharType="separate"/>
    </w:r>
    <w:r w:rsidR="00955D3A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E83F9" w14:textId="77777777" w:rsidR="005465BB" w:rsidRDefault="005465BB">
      <w:pPr>
        <w:spacing w:after="0"/>
      </w:pPr>
      <w:r>
        <w:separator/>
      </w:r>
    </w:p>
  </w:footnote>
  <w:footnote w:type="continuationSeparator" w:id="0">
    <w:p w14:paraId="58D10570" w14:textId="77777777" w:rsidR="005465BB" w:rsidRDefault="005465B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6E354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088761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2F8709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88A977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50FE7B52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3B6A4FC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E34D56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73842B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55C967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BC9FC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E5808CA"/>
    <w:multiLevelType w:val="hybridMultilevel"/>
    <w:tmpl w:val="BEE85DE2"/>
    <w:lvl w:ilvl="0" w:tplc="747E6D08">
      <w:start w:val="1930"/>
      <w:numFmt w:val="bullet"/>
      <w:lvlText w:val="-"/>
      <w:lvlJc w:val="left"/>
      <w:pPr>
        <w:ind w:left="1080" w:hanging="360"/>
      </w:pPr>
      <w:rPr>
        <w:rFonts w:ascii="Century Gothic" w:eastAsiaTheme="majorEastAsia" w:hAnsi="Century Gothic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0440F6"/>
    <w:multiLevelType w:val="hybridMultilevel"/>
    <w:tmpl w:val="DFBE331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8E60BC"/>
    <w:multiLevelType w:val="hybridMultilevel"/>
    <w:tmpl w:val="A490BE92"/>
    <w:lvl w:ilvl="0" w:tplc="378A077C">
      <w:numFmt w:val="bullet"/>
      <w:lvlText w:val="-"/>
      <w:lvlJc w:val="left"/>
      <w:pPr>
        <w:ind w:left="2520" w:hanging="360"/>
      </w:pPr>
      <w:rPr>
        <w:rFonts w:ascii="Century Gothic" w:eastAsiaTheme="majorEastAsia" w:hAnsi="Century Gothic" w:cstheme="majorBidi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39567F7"/>
    <w:multiLevelType w:val="hybridMultilevel"/>
    <w:tmpl w:val="56FA38C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39B65D0"/>
    <w:multiLevelType w:val="hybridMultilevel"/>
    <w:tmpl w:val="4186047E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143E452F"/>
    <w:multiLevelType w:val="hybridMultilevel"/>
    <w:tmpl w:val="B296B9C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5C42939"/>
    <w:multiLevelType w:val="hybridMultilevel"/>
    <w:tmpl w:val="A3601556"/>
    <w:lvl w:ilvl="0" w:tplc="4960535E">
      <w:start w:val="1930"/>
      <w:numFmt w:val="bullet"/>
      <w:lvlText w:val="-"/>
      <w:lvlJc w:val="left"/>
      <w:pPr>
        <w:ind w:left="720" w:hanging="360"/>
      </w:pPr>
      <w:rPr>
        <w:rFonts w:ascii="Century Gothic" w:eastAsiaTheme="majorEastAsia" w:hAnsi="Century Gothic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7F4A06"/>
    <w:multiLevelType w:val="hybridMultilevel"/>
    <w:tmpl w:val="2C201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9812FD"/>
    <w:multiLevelType w:val="hybridMultilevel"/>
    <w:tmpl w:val="744017B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124895"/>
    <w:multiLevelType w:val="hybridMultilevel"/>
    <w:tmpl w:val="54A6C7C8"/>
    <w:lvl w:ilvl="0" w:tplc="5A0AAB9E">
      <w:start w:val="3"/>
      <w:numFmt w:val="bullet"/>
      <w:lvlText w:val=""/>
      <w:lvlJc w:val="left"/>
      <w:pPr>
        <w:ind w:left="720" w:hanging="360"/>
      </w:pPr>
      <w:rPr>
        <w:rFonts w:ascii="Wingdings" w:eastAsiaTheme="minorEastAsia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DA3875"/>
    <w:multiLevelType w:val="hybridMultilevel"/>
    <w:tmpl w:val="3ABC9066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0074BBB"/>
    <w:multiLevelType w:val="hybridMultilevel"/>
    <w:tmpl w:val="2E5600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DE64F8"/>
    <w:multiLevelType w:val="hybridMultilevel"/>
    <w:tmpl w:val="BBC06EE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7A0C944C">
      <w:start w:val="1"/>
      <w:numFmt w:val="bullet"/>
      <w:lvlText w:val="-"/>
      <w:lvlJc w:val="left"/>
      <w:pPr>
        <w:ind w:left="2160" w:hanging="360"/>
      </w:pPr>
      <w:rPr>
        <w:rFonts w:ascii="Century Gothic" w:eastAsiaTheme="majorEastAsia" w:hAnsi="Century Gothic" w:cstheme="majorBidi" w:hint="default"/>
        <w:b w:val="0"/>
        <w:color w:val="auto"/>
        <w:sz w:val="22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6A7321"/>
    <w:multiLevelType w:val="hybridMultilevel"/>
    <w:tmpl w:val="0116286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A0C944C">
      <w:start w:val="1"/>
      <w:numFmt w:val="bullet"/>
      <w:lvlText w:val="-"/>
      <w:lvlJc w:val="left"/>
      <w:pPr>
        <w:ind w:left="2160" w:hanging="360"/>
      </w:pPr>
      <w:rPr>
        <w:rFonts w:ascii="Century Gothic" w:eastAsiaTheme="majorEastAsia" w:hAnsi="Century Gothic" w:cstheme="majorBidi" w:hint="default"/>
        <w:b w:val="0"/>
        <w:color w:val="auto"/>
        <w:sz w:val="22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145FF5"/>
    <w:multiLevelType w:val="hybridMultilevel"/>
    <w:tmpl w:val="00BC9B52"/>
    <w:lvl w:ilvl="0" w:tplc="6CB0203C">
      <w:start w:val="1930"/>
      <w:numFmt w:val="bullet"/>
      <w:lvlText w:val="-"/>
      <w:lvlJc w:val="left"/>
      <w:pPr>
        <w:ind w:left="1080" w:hanging="360"/>
      </w:pPr>
      <w:rPr>
        <w:rFonts w:ascii="Century Gothic" w:eastAsiaTheme="majorEastAsia" w:hAnsi="Century Gothic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1380A76"/>
    <w:multiLevelType w:val="hybridMultilevel"/>
    <w:tmpl w:val="C450D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D46715"/>
    <w:multiLevelType w:val="hybridMultilevel"/>
    <w:tmpl w:val="B6C090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FF1DEC"/>
    <w:multiLevelType w:val="hybridMultilevel"/>
    <w:tmpl w:val="789A4C4A"/>
    <w:lvl w:ilvl="0" w:tplc="378A077C">
      <w:numFmt w:val="bullet"/>
      <w:lvlText w:val="-"/>
      <w:lvlJc w:val="left"/>
      <w:pPr>
        <w:ind w:left="1800" w:hanging="360"/>
      </w:pPr>
      <w:rPr>
        <w:rFonts w:ascii="Century Gothic" w:eastAsiaTheme="majorEastAsia" w:hAnsi="Century Gothic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58255141"/>
    <w:multiLevelType w:val="hybridMultilevel"/>
    <w:tmpl w:val="FD7AE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9A3208"/>
    <w:multiLevelType w:val="hybridMultilevel"/>
    <w:tmpl w:val="15129BB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FE2A4E"/>
    <w:multiLevelType w:val="hybridMultilevel"/>
    <w:tmpl w:val="6D421AE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215A1A"/>
    <w:multiLevelType w:val="hybridMultilevel"/>
    <w:tmpl w:val="CB0E6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C10162"/>
    <w:multiLevelType w:val="hybridMultilevel"/>
    <w:tmpl w:val="D7FA5126"/>
    <w:lvl w:ilvl="0" w:tplc="51D02DDC">
      <w:numFmt w:val="bullet"/>
      <w:lvlText w:val="-"/>
      <w:lvlJc w:val="left"/>
      <w:pPr>
        <w:ind w:left="1080" w:hanging="360"/>
      </w:pPr>
      <w:rPr>
        <w:rFonts w:ascii="Century Gothic" w:eastAsiaTheme="majorEastAsia" w:hAnsi="Century Gothic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E003613"/>
    <w:multiLevelType w:val="hybridMultilevel"/>
    <w:tmpl w:val="4240FD40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73D0553C"/>
    <w:multiLevelType w:val="hybridMultilevel"/>
    <w:tmpl w:val="FFFFFFFF"/>
    <w:lvl w:ilvl="0" w:tplc="0BDAFFBE">
      <w:start w:val="1"/>
      <w:numFmt w:val="bullet"/>
      <w:lvlText w:val="o"/>
      <w:lvlJc w:val="left"/>
      <w:pPr>
        <w:ind w:left="360" w:hanging="360"/>
      </w:pPr>
      <w:rPr>
        <w:rFonts w:ascii="Courier New" w:hAnsi="Courier New"/>
      </w:rPr>
    </w:lvl>
    <w:lvl w:ilvl="1" w:tplc="E31A0358">
      <w:start w:val="1"/>
      <w:numFmt w:val="bullet"/>
      <w:lvlText w:val="o"/>
      <w:lvlJc w:val="left"/>
      <w:pPr>
        <w:ind w:left="720" w:hanging="360"/>
      </w:pPr>
      <w:rPr>
        <w:rFonts w:ascii="Courier New" w:hAnsi="Courier New"/>
      </w:rPr>
    </w:lvl>
    <w:lvl w:ilvl="2" w:tplc="AF56242C">
      <w:start w:val="1"/>
      <w:numFmt w:val="bullet"/>
      <w:lvlText w:val=""/>
      <w:lvlJc w:val="left"/>
      <w:pPr>
        <w:ind w:left="1080" w:hanging="360"/>
      </w:pPr>
    </w:lvl>
    <w:lvl w:ilvl="3" w:tplc="FDF44052">
      <w:start w:val="1"/>
      <w:numFmt w:val="bullet"/>
      <w:lvlText w:val=""/>
      <w:lvlJc w:val="left"/>
      <w:pPr>
        <w:ind w:left="1440" w:hanging="360"/>
      </w:pPr>
    </w:lvl>
    <w:lvl w:ilvl="4" w:tplc="EEB2BBCA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5" w:tplc="D982E63C">
      <w:start w:val="1"/>
      <w:numFmt w:val="bullet"/>
      <w:lvlText w:val=""/>
      <w:lvlJc w:val="left"/>
      <w:pPr>
        <w:ind w:left="2160" w:hanging="360"/>
      </w:pPr>
    </w:lvl>
    <w:lvl w:ilvl="6" w:tplc="28629CD6">
      <w:start w:val="1"/>
      <w:numFmt w:val="bullet"/>
      <w:lvlText w:val=""/>
      <w:lvlJc w:val="left"/>
      <w:pPr>
        <w:ind w:left="2520" w:hanging="360"/>
      </w:pPr>
    </w:lvl>
    <w:lvl w:ilvl="7" w:tplc="62CA7090">
      <w:start w:val="1"/>
      <w:numFmt w:val="bullet"/>
      <w:lvlText w:val="o"/>
      <w:lvlJc w:val="left"/>
      <w:pPr>
        <w:ind w:left="2880" w:hanging="360"/>
      </w:pPr>
      <w:rPr>
        <w:rFonts w:ascii="Courier New" w:hAnsi="Courier New"/>
      </w:rPr>
    </w:lvl>
    <w:lvl w:ilvl="8" w:tplc="E0664BBA">
      <w:start w:val="1"/>
      <w:numFmt w:val="bullet"/>
      <w:lvlText w:val=""/>
      <w:lvlJc w:val="left"/>
      <w:pPr>
        <w:ind w:left="3240" w:hanging="360"/>
      </w:pPr>
    </w:lvl>
  </w:abstractNum>
  <w:abstractNum w:abstractNumId="35" w15:restartNumberingAfterBreak="0">
    <w:nsid w:val="77EC6A62"/>
    <w:multiLevelType w:val="hybridMultilevel"/>
    <w:tmpl w:val="C22CCA72"/>
    <w:lvl w:ilvl="0" w:tplc="015447E2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  <w:color w:val="5B9BD5" w:themeColor="accent1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6" w15:restartNumberingAfterBreak="0">
    <w:nsid w:val="7801085F"/>
    <w:multiLevelType w:val="hybridMultilevel"/>
    <w:tmpl w:val="5B124606"/>
    <w:lvl w:ilvl="0" w:tplc="747E6D08">
      <w:start w:val="1930"/>
      <w:numFmt w:val="bullet"/>
      <w:lvlText w:val="-"/>
      <w:lvlJc w:val="left"/>
      <w:pPr>
        <w:ind w:left="1080" w:hanging="360"/>
      </w:pPr>
      <w:rPr>
        <w:rFonts w:ascii="Century Gothic" w:eastAsiaTheme="majorEastAsia" w:hAnsi="Century Gothic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A625E4F"/>
    <w:multiLevelType w:val="hybridMultilevel"/>
    <w:tmpl w:val="AEDE0E3E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 w16cid:durableId="463743855">
    <w:abstractNumId w:val="37"/>
  </w:num>
  <w:num w:numId="2" w16cid:durableId="1105998301">
    <w:abstractNumId w:val="35"/>
  </w:num>
  <w:num w:numId="3" w16cid:durableId="1198857046">
    <w:abstractNumId w:val="9"/>
  </w:num>
  <w:num w:numId="4" w16cid:durableId="1546869621">
    <w:abstractNumId w:val="7"/>
  </w:num>
  <w:num w:numId="5" w16cid:durableId="1106971560">
    <w:abstractNumId w:val="6"/>
  </w:num>
  <w:num w:numId="6" w16cid:durableId="543058713">
    <w:abstractNumId w:val="5"/>
  </w:num>
  <w:num w:numId="7" w16cid:durableId="1308516686">
    <w:abstractNumId w:val="4"/>
  </w:num>
  <w:num w:numId="8" w16cid:durableId="2103793752">
    <w:abstractNumId w:val="8"/>
  </w:num>
  <w:num w:numId="9" w16cid:durableId="668026471">
    <w:abstractNumId w:val="3"/>
  </w:num>
  <w:num w:numId="10" w16cid:durableId="1764183352">
    <w:abstractNumId w:val="2"/>
  </w:num>
  <w:num w:numId="11" w16cid:durableId="1060179599">
    <w:abstractNumId w:val="1"/>
  </w:num>
  <w:num w:numId="12" w16cid:durableId="280067407">
    <w:abstractNumId w:val="0"/>
  </w:num>
  <w:num w:numId="13" w16cid:durableId="1743798755">
    <w:abstractNumId w:val="22"/>
  </w:num>
  <w:num w:numId="14" w16cid:durableId="1380741594">
    <w:abstractNumId w:val="17"/>
  </w:num>
  <w:num w:numId="15" w16cid:durableId="1135101936">
    <w:abstractNumId w:val="34"/>
  </w:num>
  <w:num w:numId="16" w16cid:durableId="1407411895">
    <w:abstractNumId w:val="28"/>
  </w:num>
  <w:num w:numId="17" w16cid:durableId="899168282">
    <w:abstractNumId w:val="26"/>
  </w:num>
  <w:num w:numId="18" w16cid:durableId="244456202">
    <w:abstractNumId w:val="18"/>
  </w:num>
  <w:num w:numId="19" w16cid:durableId="1270897227">
    <w:abstractNumId w:val="33"/>
  </w:num>
  <w:num w:numId="20" w16cid:durableId="807551971">
    <w:abstractNumId w:val="30"/>
  </w:num>
  <w:num w:numId="21" w16cid:durableId="1665624253">
    <w:abstractNumId w:val="11"/>
  </w:num>
  <w:num w:numId="22" w16cid:durableId="165245001">
    <w:abstractNumId w:val="29"/>
  </w:num>
  <w:num w:numId="23" w16cid:durableId="1392386702">
    <w:abstractNumId w:val="23"/>
  </w:num>
  <w:num w:numId="24" w16cid:durableId="1066801499">
    <w:abstractNumId w:val="14"/>
  </w:num>
  <w:num w:numId="25" w16cid:durableId="1374115048">
    <w:abstractNumId w:val="15"/>
  </w:num>
  <w:num w:numId="26" w16cid:durableId="1766608850">
    <w:abstractNumId w:val="20"/>
  </w:num>
  <w:num w:numId="27" w16cid:durableId="1018774566">
    <w:abstractNumId w:val="13"/>
  </w:num>
  <w:num w:numId="28" w16cid:durableId="2122606728">
    <w:abstractNumId w:val="31"/>
  </w:num>
  <w:num w:numId="29" w16cid:durableId="1270703460">
    <w:abstractNumId w:val="21"/>
  </w:num>
  <w:num w:numId="30" w16cid:durableId="713233996">
    <w:abstractNumId w:val="25"/>
  </w:num>
  <w:num w:numId="31" w16cid:durableId="796946666">
    <w:abstractNumId w:val="24"/>
  </w:num>
  <w:num w:numId="32" w16cid:durableId="11732517">
    <w:abstractNumId w:val="36"/>
  </w:num>
  <w:num w:numId="33" w16cid:durableId="1185482688">
    <w:abstractNumId w:val="10"/>
  </w:num>
  <w:num w:numId="34" w16cid:durableId="1072582631">
    <w:abstractNumId w:val="32"/>
  </w:num>
  <w:num w:numId="35" w16cid:durableId="1997418198">
    <w:abstractNumId w:val="27"/>
  </w:num>
  <w:num w:numId="36" w16cid:durableId="2129472975">
    <w:abstractNumId w:val="12"/>
  </w:num>
  <w:num w:numId="37" w16cid:durableId="1040546488">
    <w:abstractNumId w:val="16"/>
  </w:num>
  <w:num w:numId="38" w16cid:durableId="168080907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39DC"/>
    <w:rsid w:val="00001B88"/>
    <w:rsid w:val="00010CF4"/>
    <w:rsid w:val="000249A1"/>
    <w:rsid w:val="0002688F"/>
    <w:rsid w:val="00035EA6"/>
    <w:rsid w:val="00035FC2"/>
    <w:rsid w:val="000404D6"/>
    <w:rsid w:val="00047984"/>
    <w:rsid w:val="00050282"/>
    <w:rsid w:val="00056BC4"/>
    <w:rsid w:val="0005733F"/>
    <w:rsid w:val="00070BFC"/>
    <w:rsid w:val="00076089"/>
    <w:rsid w:val="000832C3"/>
    <w:rsid w:val="000874E2"/>
    <w:rsid w:val="00087FA9"/>
    <w:rsid w:val="0009148B"/>
    <w:rsid w:val="000A092C"/>
    <w:rsid w:val="000A70F4"/>
    <w:rsid w:val="000B4204"/>
    <w:rsid w:val="000C4992"/>
    <w:rsid w:val="000D5358"/>
    <w:rsid w:val="000D61CB"/>
    <w:rsid w:val="000D6689"/>
    <w:rsid w:val="000E7898"/>
    <w:rsid w:val="000F337D"/>
    <w:rsid w:val="000F3DC3"/>
    <w:rsid w:val="001061B3"/>
    <w:rsid w:val="001330A0"/>
    <w:rsid w:val="0013643F"/>
    <w:rsid w:val="00140B99"/>
    <w:rsid w:val="00140BA3"/>
    <w:rsid w:val="00144883"/>
    <w:rsid w:val="00146A53"/>
    <w:rsid w:val="001534F4"/>
    <w:rsid w:val="00154F16"/>
    <w:rsid w:val="00166E15"/>
    <w:rsid w:val="00175D76"/>
    <w:rsid w:val="00180A21"/>
    <w:rsid w:val="00184BDD"/>
    <w:rsid w:val="001933F0"/>
    <w:rsid w:val="00194CED"/>
    <w:rsid w:val="001971F8"/>
    <w:rsid w:val="001A2049"/>
    <w:rsid w:val="001A246C"/>
    <w:rsid w:val="001A26FD"/>
    <w:rsid w:val="001A27ED"/>
    <w:rsid w:val="001A3124"/>
    <w:rsid w:val="001A405A"/>
    <w:rsid w:val="001A655C"/>
    <w:rsid w:val="001A6CC3"/>
    <w:rsid w:val="001D04C6"/>
    <w:rsid w:val="001D0DB0"/>
    <w:rsid w:val="001E542F"/>
    <w:rsid w:val="001F05C6"/>
    <w:rsid w:val="001F1E06"/>
    <w:rsid w:val="001F284E"/>
    <w:rsid w:val="001F59A4"/>
    <w:rsid w:val="001F7BC1"/>
    <w:rsid w:val="00202149"/>
    <w:rsid w:val="0020327E"/>
    <w:rsid w:val="00207934"/>
    <w:rsid w:val="00212595"/>
    <w:rsid w:val="00224982"/>
    <w:rsid w:val="00230FFB"/>
    <w:rsid w:val="0023315B"/>
    <w:rsid w:val="0023402A"/>
    <w:rsid w:val="00234B9C"/>
    <w:rsid w:val="00242830"/>
    <w:rsid w:val="00246FE5"/>
    <w:rsid w:val="00251179"/>
    <w:rsid w:val="00254569"/>
    <w:rsid w:val="00254B61"/>
    <w:rsid w:val="002567CD"/>
    <w:rsid w:val="00257194"/>
    <w:rsid w:val="002631D4"/>
    <w:rsid w:val="00263EA3"/>
    <w:rsid w:val="002746C5"/>
    <w:rsid w:val="00274E37"/>
    <w:rsid w:val="00276212"/>
    <w:rsid w:val="00294971"/>
    <w:rsid w:val="002A3414"/>
    <w:rsid w:val="002A4DD6"/>
    <w:rsid w:val="002A55F8"/>
    <w:rsid w:val="002A5DBD"/>
    <w:rsid w:val="002B7336"/>
    <w:rsid w:val="002B7342"/>
    <w:rsid w:val="002C1357"/>
    <w:rsid w:val="002C2F75"/>
    <w:rsid w:val="002D0BE6"/>
    <w:rsid w:val="002D60BE"/>
    <w:rsid w:val="002E4A1A"/>
    <w:rsid w:val="002E6823"/>
    <w:rsid w:val="002F0E6A"/>
    <w:rsid w:val="002F39F1"/>
    <w:rsid w:val="002F3AD9"/>
    <w:rsid w:val="00302287"/>
    <w:rsid w:val="0030311F"/>
    <w:rsid w:val="00303984"/>
    <w:rsid w:val="00305969"/>
    <w:rsid w:val="00307D89"/>
    <w:rsid w:val="003144CA"/>
    <w:rsid w:val="00315B98"/>
    <w:rsid w:val="00315F22"/>
    <w:rsid w:val="00323026"/>
    <w:rsid w:val="0033061E"/>
    <w:rsid w:val="00330968"/>
    <w:rsid w:val="00331681"/>
    <w:rsid w:val="00331B6D"/>
    <w:rsid w:val="00332765"/>
    <w:rsid w:val="003415FF"/>
    <w:rsid w:val="00343FB8"/>
    <w:rsid w:val="003462B3"/>
    <w:rsid w:val="003508A9"/>
    <w:rsid w:val="00351D83"/>
    <w:rsid w:val="003520E2"/>
    <w:rsid w:val="00364DAB"/>
    <w:rsid w:val="00367AA6"/>
    <w:rsid w:val="003749B6"/>
    <w:rsid w:val="00374B4A"/>
    <w:rsid w:val="0037575F"/>
    <w:rsid w:val="0037620B"/>
    <w:rsid w:val="00396304"/>
    <w:rsid w:val="003A0945"/>
    <w:rsid w:val="003B0655"/>
    <w:rsid w:val="003B2EB7"/>
    <w:rsid w:val="003B55C9"/>
    <w:rsid w:val="003C67CA"/>
    <w:rsid w:val="003D2DFC"/>
    <w:rsid w:val="003D5357"/>
    <w:rsid w:val="003E0C20"/>
    <w:rsid w:val="003F1C69"/>
    <w:rsid w:val="004031F5"/>
    <w:rsid w:val="00425B5D"/>
    <w:rsid w:val="00441CF9"/>
    <w:rsid w:val="00447887"/>
    <w:rsid w:val="00461944"/>
    <w:rsid w:val="004653D4"/>
    <w:rsid w:val="0047298E"/>
    <w:rsid w:val="00473C52"/>
    <w:rsid w:val="00474386"/>
    <w:rsid w:val="004829CA"/>
    <w:rsid w:val="0049027E"/>
    <w:rsid w:val="004974A3"/>
    <w:rsid w:val="004A2EE0"/>
    <w:rsid w:val="004A4F4B"/>
    <w:rsid w:val="004A70C6"/>
    <w:rsid w:val="004B031B"/>
    <w:rsid w:val="004B3A7E"/>
    <w:rsid w:val="004C1DAD"/>
    <w:rsid w:val="004C1FF3"/>
    <w:rsid w:val="004D1E15"/>
    <w:rsid w:val="004D4F2B"/>
    <w:rsid w:val="004D7F3A"/>
    <w:rsid w:val="004E07D0"/>
    <w:rsid w:val="004E2C7C"/>
    <w:rsid w:val="004E3926"/>
    <w:rsid w:val="004E5BA7"/>
    <w:rsid w:val="004E72F6"/>
    <w:rsid w:val="004F0B90"/>
    <w:rsid w:val="004F0DB2"/>
    <w:rsid w:val="004F2C9C"/>
    <w:rsid w:val="004F536A"/>
    <w:rsid w:val="0050164A"/>
    <w:rsid w:val="005073F3"/>
    <w:rsid w:val="00512CF2"/>
    <w:rsid w:val="0052166C"/>
    <w:rsid w:val="00523EE9"/>
    <w:rsid w:val="00530B35"/>
    <w:rsid w:val="005313E1"/>
    <w:rsid w:val="0053530B"/>
    <w:rsid w:val="005465BB"/>
    <w:rsid w:val="00566DB3"/>
    <w:rsid w:val="0057139B"/>
    <w:rsid w:val="00574C57"/>
    <w:rsid w:val="00582EAF"/>
    <w:rsid w:val="005878FF"/>
    <w:rsid w:val="00587B2A"/>
    <w:rsid w:val="00592A5B"/>
    <w:rsid w:val="00592A8A"/>
    <w:rsid w:val="005948D4"/>
    <w:rsid w:val="00595798"/>
    <w:rsid w:val="005A273F"/>
    <w:rsid w:val="005A2A91"/>
    <w:rsid w:val="005A3EAB"/>
    <w:rsid w:val="005A584C"/>
    <w:rsid w:val="005A723D"/>
    <w:rsid w:val="005B1E17"/>
    <w:rsid w:val="005B3073"/>
    <w:rsid w:val="005B32BD"/>
    <w:rsid w:val="005B6746"/>
    <w:rsid w:val="005C2570"/>
    <w:rsid w:val="005C478E"/>
    <w:rsid w:val="005C7E58"/>
    <w:rsid w:val="005E622B"/>
    <w:rsid w:val="005F54B9"/>
    <w:rsid w:val="005F6C73"/>
    <w:rsid w:val="00604D96"/>
    <w:rsid w:val="00613CE4"/>
    <w:rsid w:val="00614675"/>
    <w:rsid w:val="00615261"/>
    <w:rsid w:val="0062051D"/>
    <w:rsid w:val="0062148D"/>
    <w:rsid w:val="00621EF8"/>
    <w:rsid w:val="0063269B"/>
    <w:rsid w:val="00633D33"/>
    <w:rsid w:val="0063668D"/>
    <w:rsid w:val="00650FF5"/>
    <w:rsid w:val="00654304"/>
    <w:rsid w:val="00666568"/>
    <w:rsid w:val="00667FE0"/>
    <w:rsid w:val="006732C3"/>
    <w:rsid w:val="00684848"/>
    <w:rsid w:val="006909D2"/>
    <w:rsid w:val="006965ED"/>
    <w:rsid w:val="00697486"/>
    <w:rsid w:val="006A242D"/>
    <w:rsid w:val="006B58C2"/>
    <w:rsid w:val="006B6DCA"/>
    <w:rsid w:val="006B7D00"/>
    <w:rsid w:val="006C52BA"/>
    <w:rsid w:val="006D0BC3"/>
    <w:rsid w:val="006E6C9F"/>
    <w:rsid w:val="00702786"/>
    <w:rsid w:val="00704D5F"/>
    <w:rsid w:val="00705283"/>
    <w:rsid w:val="00707921"/>
    <w:rsid w:val="00710F88"/>
    <w:rsid w:val="007147AB"/>
    <w:rsid w:val="0071708E"/>
    <w:rsid w:val="00731B1C"/>
    <w:rsid w:val="007332F4"/>
    <w:rsid w:val="007372AA"/>
    <w:rsid w:val="00737C01"/>
    <w:rsid w:val="007402ED"/>
    <w:rsid w:val="00741037"/>
    <w:rsid w:val="007457DE"/>
    <w:rsid w:val="00754EAE"/>
    <w:rsid w:val="00756D58"/>
    <w:rsid w:val="00757223"/>
    <w:rsid w:val="007574A7"/>
    <w:rsid w:val="00760BCB"/>
    <w:rsid w:val="007616EE"/>
    <w:rsid w:val="00762F1A"/>
    <w:rsid w:val="00766499"/>
    <w:rsid w:val="00792979"/>
    <w:rsid w:val="00796308"/>
    <w:rsid w:val="007A0EE1"/>
    <w:rsid w:val="007A3653"/>
    <w:rsid w:val="007A75F6"/>
    <w:rsid w:val="007B25FA"/>
    <w:rsid w:val="007B46BC"/>
    <w:rsid w:val="007B4F02"/>
    <w:rsid w:val="007C1221"/>
    <w:rsid w:val="007C12FD"/>
    <w:rsid w:val="007C4DF9"/>
    <w:rsid w:val="007E1037"/>
    <w:rsid w:val="007F6D3C"/>
    <w:rsid w:val="007F70B0"/>
    <w:rsid w:val="00806195"/>
    <w:rsid w:val="00806A87"/>
    <w:rsid w:val="008167C7"/>
    <w:rsid w:val="0081797D"/>
    <w:rsid w:val="00822342"/>
    <w:rsid w:val="00826C85"/>
    <w:rsid w:val="00827366"/>
    <w:rsid w:val="00830E41"/>
    <w:rsid w:val="008403C6"/>
    <w:rsid w:val="00843144"/>
    <w:rsid w:val="00850F0A"/>
    <w:rsid w:val="0085351B"/>
    <w:rsid w:val="00860653"/>
    <w:rsid w:val="00860772"/>
    <w:rsid w:val="00874A22"/>
    <w:rsid w:val="0087638A"/>
    <w:rsid w:val="00877E18"/>
    <w:rsid w:val="0088382B"/>
    <w:rsid w:val="00890C2C"/>
    <w:rsid w:val="0089743A"/>
    <w:rsid w:val="008B02C3"/>
    <w:rsid w:val="008B58AA"/>
    <w:rsid w:val="008C1249"/>
    <w:rsid w:val="008C5F9F"/>
    <w:rsid w:val="008C79E3"/>
    <w:rsid w:val="008D3281"/>
    <w:rsid w:val="008D366D"/>
    <w:rsid w:val="008D52E0"/>
    <w:rsid w:val="008E6319"/>
    <w:rsid w:val="008E7A8A"/>
    <w:rsid w:val="008F175C"/>
    <w:rsid w:val="008F79E5"/>
    <w:rsid w:val="0090451F"/>
    <w:rsid w:val="00905D41"/>
    <w:rsid w:val="00906707"/>
    <w:rsid w:val="00906DF8"/>
    <w:rsid w:val="009175A7"/>
    <w:rsid w:val="00927E5B"/>
    <w:rsid w:val="00930FFC"/>
    <w:rsid w:val="009339AC"/>
    <w:rsid w:val="009416E1"/>
    <w:rsid w:val="00946B11"/>
    <w:rsid w:val="0095353A"/>
    <w:rsid w:val="00955D3A"/>
    <w:rsid w:val="00957536"/>
    <w:rsid w:val="0096191C"/>
    <w:rsid w:val="00967198"/>
    <w:rsid w:val="0097125E"/>
    <w:rsid w:val="00971474"/>
    <w:rsid w:val="009739DC"/>
    <w:rsid w:val="00976058"/>
    <w:rsid w:val="00980504"/>
    <w:rsid w:val="009A087B"/>
    <w:rsid w:val="009A1291"/>
    <w:rsid w:val="009A1468"/>
    <w:rsid w:val="009A36E4"/>
    <w:rsid w:val="009A37DD"/>
    <w:rsid w:val="009B0B3F"/>
    <w:rsid w:val="009B2EC4"/>
    <w:rsid w:val="009B54F1"/>
    <w:rsid w:val="009B595D"/>
    <w:rsid w:val="009B7895"/>
    <w:rsid w:val="009C4143"/>
    <w:rsid w:val="009C4989"/>
    <w:rsid w:val="009C59E3"/>
    <w:rsid w:val="009C64A3"/>
    <w:rsid w:val="009D0AC4"/>
    <w:rsid w:val="009D4FBA"/>
    <w:rsid w:val="009D5789"/>
    <w:rsid w:val="009E0F89"/>
    <w:rsid w:val="009E2071"/>
    <w:rsid w:val="009E5493"/>
    <w:rsid w:val="009E7EA0"/>
    <w:rsid w:val="009F020C"/>
    <w:rsid w:val="009F2675"/>
    <w:rsid w:val="009F6618"/>
    <w:rsid w:val="00A02700"/>
    <w:rsid w:val="00A1428F"/>
    <w:rsid w:val="00A150C1"/>
    <w:rsid w:val="00A16C40"/>
    <w:rsid w:val="00A17B58"/>
    <w:rsid w:val="00A20344"/>
    <w:rsid w:val="00A30CF3"/>
    <w:rsid w:val="00A4122E"/>
    <w:rsid w:val="00A44E18"/>
    <w:rsid w:val="00A56E54"/>
    <w:rsid w:val="00A60560"/>
    <w:rsid w:val="00A60C64"/>
    <w:rsid w:val="00A674F4"/>
    <w:rsid w:val="00A70159"/>
    <w:rsid w:val="00A723BB"/>
    <w:rsid w:val="00A91877"/>
    <w:rsid w:val="00A92180"/>
    <w:rsid w:val="00A97B7C"/>
    <w:rsid w:val="00AA1846"/>
    <w:rsid w:val="00AA613B"/>
    <w:rsid w:val="00AB555B"/>
    <w:rsid w:val="00AC559A"/>
    <w:rsid w:val="00AD28C0"/>
    <w:rsid w:val="00AD657C"/>
    <w:rsid w:val="00AE318A"/>
    <w:rsid w:val="00AE3F64"/>
    <w:rsid w:val="00AE64DC"/>
    <w:rsid w:val="00AF002C"/>
    <w:rsid w:val="00AF1D53"/>
    <w:rsid w:val="00AF3DEB"/>
    <w:rsid w:val="00B01209"/>
    <w:rsid w:val="00B024DF"/>
    <w:rsid w:val="00B10A5F"/>
    <w:rsid w:val="00B11AB4"/>
    <w:rsid w:val="00B14F60"/>
    <w:rsid w:val="00B34470"/>
    <w:rsid w:val="00B42B98"/>
    <w:rsid w:val="00B454A7"/>
    <w:rsid w:val="00B5159B"/>
    <w:rsid w:val="00B54694"/>
    <w:rsid w:val="00B54FB4"/>
    <w:rsid w:val="00B61D17"/>
    <w:rsid w:val="00B63F3B"/>
    <w:rsid w:val="00B6792A"/>
    <w:rsid w:val="00B72525"/>
    <w:rsid w:val="00B77387"/>
    <w:rsid w:val="00B81937"/>
    <w:rsid w:val="00B82845"/>
    <w:rsid w:val="00B84971"/>
    <w:rsid w:val="00B857CF"/>
    <w:rsid w:val="00B87CCB"/>
    <w:rsid w:val="00B91837"/>
    <w:rsid w:val="00B92AD1"/>
    <w:rsid w:val="00B93222"/>
    <w:rsid w:val="00B9710E"/>
    <w:rsid w:val="00BA52D0"/>
    <w:rsid w:val="00BB5CA3"/>
    <w:rsid w:val="00BC3826"/>
    <w:rsid w:val="00BC4CD5"/>
    <w:rsid w:val="00BC75C6"/>
    <w:rsid w:val="00BD00C2"/>
    <w:rsid w:val="00BE3142"/>
    <w:rsid w:val="00BF1497"/>
    <w:rsid w:val="00BF2502"/>
    <w:rsid w:val="00BF39E8"/>
    <w:rsid w:val="00C01037"/>
    <w:rsid w:val="00C0202B"/>
    <w:rsid w:val="00C03EEC"/>
    <w:rsid w:val="00C23407"/>
    <w:rsid w:val="00C259D2"/>
    <w:rsid w:val="00C328C9"/>
    <w:rsid w:val="00C3435F"/>
    <w:rsid w:val="00C349AE"/>
    <w:rsid w:val="00C46365"/>
    <w:rsid w:val="00C503AB"/>
    <w:rsid w:val="00C50678"/>
    <w:rsid w:val="00C570A7"/>
    <w:rsid w:val="00C60419"/>
    <w:rsid w:val="00C6111C"/>
    <w:rsid w:val="00C6277B"/>
    <w:rsid w:val="00C7505C"/>
    <w:rsid w:val="00C77E7D"/>
    <w:rsid w:val="00C806B2"/>
    <w:rsid w:val="00C812B3"/>
    <w:rsid w:val="00C8206E"/>
    <w:rsid w:val="00C8725D"/>
    <w:rsid w:val="00C8758B"/>
    <w:rsid w:val="00C93689"/>
    <w:rsid w:val="00C96958"/>
    <w:rsid w:val="00CA3A4C"/>
    <w:rsid w:val="00CA789A"/>
    <w:rsid w:val="00CB00AE"/>
    <w:rsid w:val="00CB2D3E"/>
    <w:rsid w:val="00CB53D9"/>
    <w:rsid w:val="00CB5C8F"/>
    <w:rsid w:val="00CB7AED"/>
    <w:rsid w:val="00CD077F"/>
    <w:rsid w:val="00CD2C3D"/>
    <w:rsid w:val="00CD61AF"/>
    <w:rsid w:val="00CD75B8"/>
    <w:rsid w:val="00CD765F"/>
    <w:rsid w:val="00CE5973"/>
    <w:rsid w:val="00CF05BE"/>
    <w:rsid w:val="00CF4500"/>
    <w:rsid w:val="00CF6EB3"/>
    <w:rsid w:val="00D00C61"/>
    <w:rsid w:val="00D03EB8"/>
    <w:rsid w:val="00D046DE"/>
    <w:rsid w:val="00D06EF4"/>
    <w:rsid w:val="00D12619"/>
    <w:rsid w:val="00D147A1"/>
    <w:rsid w:val="00D14A0D"/>
    <w:rsid w:val="00D170F9"/>
    <w:rsid w:val="00D31F80"/>
    <w:rsid w:val="00D34986"/>
    <w:rsid w:val="00D354F3"/>
    <w:rsid w:val="00D436BA"/>
    <w:rsid w:val="00D54341"/>
    <w:rsid w:val="00D62D80"/>
    <w:rsid w:val="00D63D2F"/>
    <w:rsid w:val="00D743B6"/>
    <w:rsid w:val="00D77809"/>
    <w:rsid w:val="00D80824"/>
    <w:rsid w:val="00D81309"/>
    <w:rsid w:val="00D94B7B"/>
    <w:rsid w:val="00D952A3"/>
    <w:rsid w:val="00DA4278"/>
    <w:rsid w:val="00DA6E08"/>
    <w:rsid w:val="00DA7B05"/>
    <w:rsid w:val="00DC62AA"/>
    <w:rsid w:val="00DD3B13"/>
    <w:rsid w:val="00DD6D75"/>
    <w:rsid w:val="00DE25F5"/>
    <w:rsid w:val="00DE5FF3"/>
    <w:rsid w:val="00DE740B"/>
    <w:rsid w:val="00DE76A1"/>
    <w:rsid w:val="00E00E74"/>
    <w:rsid w:val="00E0149E"/>
    <w:rsid w:val="00E0481E"/>
    <w:rsid w:val="00E04BA4"/>
    <w:rsid w:val="00E10BF9"/>
    <w:rsid w:val="00E12710"/>
    <w:rsid w:val="00E15A91"/>
    <w:rsid w:val="00E26060"/>
    <w:rsid w:val="00E30299"/>
    <w:rsid w:val="00E34181"/>
    <w:rsid w:val="00E40A6B"/>
    <w:rsid w:val="00E50EF9"/>
    <w:rsid w:val="00E56FD2"/>
    <w:rsid w:val="00E70786"/>
    <w:rsid w:val="00E708CA"/>
    <w:rsid w:val="00E7620F"/>
    <w:rsid w:val="00E77C76"/>
    <w:rsid w:val="00E8217E"/>
    <w:rsid w:val="00E8465F"/>
    <w:rsid w:val="00E90E83"/>
    <w:rsid w:val="00E97EF7"/>
    <w:rsid w:val="00EA0E79"/>
    <w:rsid w:val="00EA3F12"/>
    <w:rsid w:val="00EA4EC2"/>
    <w:rsid w:val="00EA639B"/>
    <w:rsid w:val="00EB18B1"/>
    <w:rsid w:val="00EB1D1C"/>
    <w:rsid w:val="00EB3235"/>
    <w:rsid w:val="00EC1B73"/>
    <w:rsid w:val="00EC2124"/>
    <w:rsid w:val="00EC6141"/>
    <w:rsid w:val="00EC6E39"/>
    <w:rsid w:val="00ED5003"/>
    <w:rsid w:val="00ED6895"/>
    <w:rsid w:val="00ED7450"/>
    <w:rsid w:val="00EE4E44"/>
    <w:rsid w:val="00EE7D29"/>
    <w:rsid w:val="00EF0A8C"/>
    <w:rsid w:val="00EF766B"/>
    <w:rsid w:val="00F009B0"/>
    <w:rsid w:val="00F00A00"/>
    <w:rsid w:val="00F01020"/>
    <w:rsid w:val="00F03B0E"/>
    <w:rsid w:val="00F04411"/>
    <w:rsid w:val="00F11561"/>
    <w:rsid w:val="00F2581C"/>
    <w:rsid w:val="00F306B0"/>
    <w:rsid w:val="00F32118"/>
    <w:rsid w:val="00F358FC"/>
    <w:rsid w:val="00F40B24"/>
    <w:rsid w:val="00F42F98"/>
    <w:rsid w:val="00F52A4C"/>
    <w:rsid w:val="00F534EC"/>
    <w:rsid w:val="00F666AB"/>
    <w:rsid w:val="00F70509"/>
    <w:rsid w:val="00F72D52"/>
    <w:rsid w:val="00F74D4B"/>
    <w:rsid w:val="00F823BF"/>
    <w:rsid w:val="00F84389"/>
    <w:rsid w:val="00F86C22"/>
    <w:rsid w:val="00F92B9B"/>
    <w:rsid w:val="00F93F58"/>
    <w:rsid w:val="00F96392"/>
    <w:rsid w:val="00F96EA6"/>
    <w:rsid w:val="00F97074"/>
    <w:rsid w:val="00FA0947"/>
    <w:rsid w:val="00FA17C0"/>
    <w:rsid w:val="00FA29C2"/>
    <w:rsid w:val="00FA6BAA"/>
    <w:rsid w:val="00FB02AF"/>
    <w:rsid w:val="00FB35B3"/>
    <w:rsid w:val="00FB6C1B"/>
    <w:rsid w:val="00FC36C6"/>
    <w:rsid w:val="00FC4BCB"/>
    <w:rsid w:val="00FC6D97"/>
    <w:rsid w:val="00FD41B7"/>
    <w:rsid w:val="00FF1B09"/>
    <w:rsid w:val="00FF2835"/>
    <w:rsid w:val="00FF3FC5"/>
    <w:rsid w:val="00FF404E"/>
    <w:rsid w:val="00FF6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3926FBE"/>
  <w15:docId w15:val="{F0815142-BDBC-42A3-9BD8-9DDE4A1F8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D97"/>
  </w:style>
  <w:style w:type="paragraph" w:styleId="Heading1">
    <w:name w:val="heading 1"/>
    <w:basedOn w:val="Normal"/>
    <w:link w:val="Heading1Char"/>
    <w:uiPriority w:val="9"/>
    <w:qFormat/>
    <w:rsid w:val="00592A8A"/>
    <w:pPr>
      <w:keepNext/>
      <w:keepLines/>
      <w:spacing w:after="480"/>
      <w:contextualSpacing/>
      <w:jc w:val="right"/>
      <w:outlineLvl w:val="0"/>
    </w:pPr>
    <w:rPr>
      <w:rFonts w:asciiTheme="majorHAnsi" w:eastAsiaTheme="majorEastAsia" w:hAnsiTheme="majorHAnsi" w:cstheme="majorBidi"/>
      <w:b/>
      <w:bCs/>
      <w:caps/>
      <w:color w:val="2E74B5" w:themeColor="accent1" w:themeShade="BF"/>
      <w:spacing w:val="40"/>
      <w:sz w:val="60"/>
      <w:szCs w:val="60"/>
    </w:rPr>
  </w:style>
  <w:style w:type="paragraph" w:styleId="Heading2">
    <w:name w:val="heading 2"/>
    <w:basedOn w:val="Normal"/>
    <w:link w:val="Heading2Char"/>
    <w:uiPriority w:val="9"/>
    <w:unhideWhenUsed/>
    <w:qFormat/>
    <w:rsid w:val="001534F4"/>
    <w:pPr>
      <w:keepNext/>
      <w:keepLines/>
      <w:spacing w:after="20"/>
      <w:contextualSpacing/>
      <w:outlineLvl w:val="1"/>
    </w:pPr>
    <w:rPr>
      <w:rFonts w:asciiTheme="majorHAnsi" w:eastAsiaTheme="majorEastAsia" w:hAnsiTheme="majorHAnsi" w:cstheme="majorBidi"/>
      <w:b/>
      <w:bCs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1534F4"/>
    <w:pPr>
      <w:spacing w:after="40"/>
      <w:contextualSpacing/>
      <w:outlineLvl w:val="2"/>
    </w:pPr>
    <w:rPr>
      <w:rFonts w:asciiTheme="majorHAnsi" w:eastAsiaTheme="majorEastAsia" w:hAnsiTheme="majorHAnsi" w:cstheme="majorBidi"/>
      <w:b/>
      <w:bCs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0344"/>
    <w:pPr>
      <w:keepNext/>
      <w:keepLines/>
      <w:spacing w:after="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0344"/>
    <w:pPr>
      <w:keepNext/>
      <w:keepLines/>
      <w:spacing w:after="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4EC2"/>
    <w:pPr>
      <w:keepNext/>
      <w:keepLines/>
      <w:spacing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4EC2"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4EC2"/>
    <w:pPr>
      <w:keepNext/>
      <w:keepLines/>
      <w:spacing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4EC2"/>
    <w:pPr>
      <w:keepNext/>
      <w:keepLines/>
      <w:spacing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2A8A"/>
    <w:rPr>
      <w:rFonts w:asciiTheme="majorHAnsi" w:eastAsiaTheme="majorEastAsia" w:hAnsiTheme="majorHAnsi" w:cstheme="majorBidi"/>
      <w:b/>
      <w:bCs/>
      <w:caps/>
      <w:color w:val="2E74B5" w:themeColor="accent1" w:themeShade="BF"/>
      <w:spacing w:val="40"/>
      <w:sz w:val="60"/>
      <w:szCs w:val="60"/>
    </w:rPr>
  </w:style>
  <w:style w:type="character" w:customStyle="1" w:styleId="Heading2Char">
    <w:name w:val="Heading 2 Char"/>
    <w:basedOn w:val="DefaultParagraphFont"/>
    <w:link w:val="Heading2"/>
    <w:uiPriority w:val="9"/>
    <w:rsid w:val="001534F4"/>
    <w:rPr>
      <w:rFonts w:asciiTheme="majorHAnsi" w:eastAsiaTheme="majorEastAsia" w:hAnsiTheme="majorHAnsi" w:cstheme="majorBidi"/>
      <w:b/>
      <w:bCs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534F4"/>
    <w:rPr>
      <w:rFonts w:asciiTheme="majorHAnsi" w:eastAsiaTheme="majorEastAsia" w:hAnsiTheme="majorHAnsi" w:cstheme="majorBidi"/>
      <w:b/>
      <w:bCs/>
      <w:color w:val="1F4D78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9175A7"/>
    <w:pPr>
      <w:spacing w:after="0"/>
    </w:pPr>
    <w:tblPr>
      <w:tblCellMar>
        <w:left w:w="0" w:type="dxa"/>
        <w:right w:w="0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C6D97"/>
    <w:rPr>
      <w:color w:val="595959" w:themeColor="text1" w:themeTint="A6"/>
    </w:rPr>
  </w:style>
  <w:style w:type="paragraph" w:styleId="Footer">
    <w:name w:val="footer"/>
    <w:basedOn w:val="Normal"/>
    <w:link w:val="FooterChar"/>
    <w:uiPriority w:val="99"/>
    <w:rsid w:val="000832C3"/>
    <w:pPr>
      <w:spacing w:after="0"/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4E2C7C"/>
  </w:style>
  <w:style w:type="table" w:customStyle="1" w:styleId="TableGridLight1">
    <w:name w:val="Table Grid Light1"/>
    <w:basedOn w:val="TableNormal"/>
    <w:uiPriority w:val="40"/>
    <w:rsid w:val="00946B11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0832C3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0832C3"/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F009B0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F009B0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737C01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737C01"/>
    <w:rPr>
      <w:i/>
      <w:iCs/>
      <w:color w:val="1F4E79" w:themeColor="accent1" w:themeShade="80"/>
    </w:rPr>
  </w:style>
  <w:style w:type="paragraph" w:styleId="Title">
    <w:name w:val="Title"/>
    <w:basedOn w:val="Normal"/>
    <w:link w:val="TitleChar"/>
    <w:uiPriority w:val="10"/>
    <w:semiHidden/>
    <w:unhideWhenUsed/>
    <w:qFormat/>
    <w:rsid w:val="00FC6D97"/>
    <w:pPr>
      <w:spacing w:after="0"/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FC6D97"/>
    <w:rPr>
      <w:rFonts w:asciiTheme="majorHAnsi" w:eastAsiaTheme="majorEastAsia" w:hAnsiTheme="majorHAnsi" w:cstheme="majorBidi"/>
      <w:kern w:val="28"/>
      <w:sz w:val="56"/>
      <w:szCs w:val="56"/>
    </w:rPr>
  </w:style>
  <w:style w:type="paragraph" w:styleId="Subtitle">
    <w:name w:val="Subtitle"/>
    <w:basedOn w:val="Heading1"/>
    <w:link w:val="SubtitleChar"/>
    <w:uiPriority w:val="11"/>
    <w:semiHidden/>
    <w:unhideWhenUsed/>
    <w:qFormat/>
    <w:rsid w:val="00826C85"/>
    <w:pPr>
      <w:numPr>
        <w:ilvl w:val="1"/>
      </w:numPr>
      <w:spacing w:after="160"/>
    </w:pPr>
    <w:rPr>
      <w:color w:val="5A5A5A" w:themeColor="text1" w:themeTint="A5"/>
      <w:spacing w:val="0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826C85"/>
    <w:rPr>
      <w:rFonts w:asciiTheme="majorHAnsi" w:eastAsiaTheme="majorEastAsia" w:hAnsiTheme="majorHAnsi" w:cstheme="majorBidi"/>
      <w:b/>
      <w:bCs/>
      <w:caps/>
      <w:color w:val="5A5A5A" w:themeColor="text1" w:themeTint="A5"/>
      <w:sz w:val="60"/>
      <w:szCs w:val="60"/>
    </w:rPr>
  </w:style>
  <w:style w:type="character" w:styleId="BookTitle">
    <w:name w:val="Book Title"/>
    <w:basedOn w:val="DefaultParagraphFont"/>
    <w:uiPriority w:val="33"/>
    <w:semiHidden/>
    <w:unhideWhenUsed/>
    <w:qFormat/>
    <w:rsid w:val="00F009B0"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737C01"/>
    <w:rPr>
      <w:b/>
      <w:bCs/>
      <w:caps w:val="0"/>
      <w:smallCaps/>
      <w:color w:val="1F4E79" w:themeColor="accent1" w:themeShade="80"/>
      <w:spacing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4EC2"/>
    <w:pPr>
      <w:spacing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EC2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EA4EC2"/>
  </w:style>
  <w:style w:type="paragraph" w:styleId="BlockText">
    <w:name w:val="Block Text"/>
    <w:basedOn w:val="Normal"/>
    <w:uiPriority w:val="99"/>
    <w:semiHidden/>
    <w:unhideWhenUsed/>
    <w:rsid w:val="00826C85"/>
    <w:pPr>
      <w:pBdr>
        <w:top w:val="single" w:sz="2" w:space="10" w:color="1F4E79" w:themeColor="accent1" w:themeShade="80"/>
        <w:left w:val="single" w:sz="2" w:space="10" w:color="1F4E79" w:themeColor="accent1" w:themeShade="80"/>
        <w:bottom w:val="single" w:sz="2" w:space="10" w:color="1F4E79" w:themeColor="accent1" w:themeShade="80"/>
        <w:right w:val="single" w:sz="2" w:space="10" w:color="1F4E79" w:themeColor="accent1" w:themeShade="80"/>
      </w:pBdr>
      <w:ind w:left="1152" w:right="1152"/>
    </w:pPr>
    <w:rPr>
      <w:i/>
      <w:iCs/>
      <w:color w:val="1F4E79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rsid w:val="00EA4EC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A4EC2"/>
  </w:style>
  <w:style w:type="paragraph" w:styleId="BodyText2">
    <w:name w:val="Body Text 2"/>
    <w:basedOn w:val="Normal"/>
    <w:link w:val="BodyText2Char"/>
    <w:uiPriority w:val="99"/>
    <w:semiHidden/>
    <w:unhideWhenUsed/>
    <w:rsid w:val="00EA4EC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A4EC2"/>
  </w:style>
  <w:style w:type="paragraph" w:styleId="BodyText3">
    <w:name w:val="Body Text 3"/>
    <w:basedOn w:val="Normal"/>
    <w:link w:val="BodyText3Char"/>
    <w:uiPriority w:val="99"/>
    <w:semiHidden/>
    <w:unhideWhenUsed/>
    <w:rsid w:val="00EA4EC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A4EC2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A4EC2"/>
    <w:pPr>
      <w:spacing w:after="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A4EC2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A4EC2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A4EC2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EA4EC2"/>
    <w:pPr>
      <w:spacing w:after="4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A4EC2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A4EC2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A4EC2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A4EC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A4EC2"/>
    <w:rPr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A4EC2"/>
    <w:pPr>
      <w:spacing w:after="200"/>
    </w:pPr>
    <w:rPr>
      <w:i/>
      <w:iCs/>
      <w:color w:val="44546A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EA4EC2"/>
    <w:pPr>
      <w:spacing w:after="0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A4EC2"/>
  </w:style>
  <w:style w:type="table" w:styleId="ColorfulGrid">
    <w:name w:val="Colorful Grid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EA4EC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4EC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4EC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4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4EC2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Date">
    <w:name w:val="Date"/>
    <w:basedOn w:val="Normal"/>
    <w:link w:val="DateChar"/>
    <w:uiPriority w:val="10"/>
    <w:qFormat/>
    <w:rsid w:val="001F1E06"/>
    <w:pPr>
      <w:spacing w:after="200"/>
      <w:contextualSpacing/>
    </w:pPr>
    <w:rPr>
      <w:b/>
      <w:color w:val="1F4E79" w:themeColor="accent1" w:themeShade="80"/>
      <w:sz w:val="24"/>
    </w:rPr>
  </w:style>
  <w:style w:type="character" w:customStyle="1" w:styleId="DateChar">
    <w:name w:val="Date Char"/>
    <w:basedOn w:val="DefaultParagraphFont"/>
    <w:link w:val="Date"/>
    <w:uiPriority w:val="10"/>
    <w:rsid w:val="001F1E06"/>
    <w:rPr>
      <w:b/>
      <w:color w:val="1F4E79" w:themeColor="accent1" w:themeShade="80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A4EC2"/>
    <w:pPr>
      <w:spacing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A4EC2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EA4EC2"/>
    <w:pPr>
      <w:spacing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A4EC2"/>
  </w:style>
  <w:style w:type="character" w:styleId="Emphasis">
    <w:name w:val="Emphasis"/>
    <w:basedOn w:val="DefaultParagraphFont"/>
    <w:uiPriority w:val="20"/>
    <w:semiHidden/>
    <w:unhideWhenUsed/>
    <w:qFormat/>
    <w:rsid w:val="00EA4EC2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EA4EC2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A4EC2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A4EC2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EA4EC2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A4EC2"/>
    <w:rPr>
      <w:color w:val="954F7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EA4EC2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A4EC2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A4EC2"/>
    <w:rPr>
      <w:szCs w:val="20"/>
    </w:rPr>
  </w:style>
  <w:style w:type="table" w:customStyle="1" w:styleId="GridTable1Light1">
    <w:name w:val="Grid Table 1 Light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11">
    <w:name w:val="Grid Table 1 Light - Accent 1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21">
    <w:name w:val="Grid Table 1 Light - Accent 2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31">
    <w:name w:val="Grid Table 1 Light - Accent 3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41">
    <w:name w:val="Grid Table 1 Light - Accent 4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51">
    <w:name w:val="Grid Table 1 Light - Accent 5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61">
    <w:name w:val="Grid Table 1 Light - Accent 6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1">
    <w:name w:val="Grid Table 2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11">
    <w:name w:val="Grid Table 2 - Accent 1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2-Accent21">
    <w:name w:val="Grid Table 2 - Accent 2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2-Accent31">
    <w:name w:val="Grid Table 2 - Accent 3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2-Accent41">
    <w:name w:val="Grid Table 2 - Accent 4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2-Accent51">
    <w:name w:val="Grid Table 2 - Accent 5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2-Accent61">
    <w:name w:val="Grid Table 2 - Accent 6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31">
    <w:name w:val="Grid Table 3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-Accent11">
    <w:name w:val="Grid Table 3 - Accent 1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GridTable3-Accent21">
    <w:name w:val="Grid Table 3 - Accent 2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GridTable3-Accent31">
    <w:name w:val="Grid Table 3 - Accent 3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GridTable3-Accent41">
    <w:name w:val="Grid Table 3 - Accent 4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GridTable3-Accent51">
    <w:name w:val="Grid Table 3 - Accent 5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GridTable3-Accent61">
    <w:name w:val="Grid Table 3 - Accent 6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GridTable41">
    <w:name w:val="Grid Table 4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4-Accent31">
    <w:name w:val="Grid Table 4 - Accent 3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51">
    <w:name w:val="Grid Table 4 - Accent 5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4-Accent61">
    <w:name w:val="Grid Table 4 - Accent 6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5Dark1">
    <w:name w:val="Grid Table 5 Dark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-Accent11">
    <w:name w:val="Grid Table 5 Dark - Accent 1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GridTable5Dark-Accent21">
    <w:name w:val="Grid Table 5 Dark - Accent 2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-Accent31">
    <w:name w:val="Grid Table 5 Dark - Accent 3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GridTable5Dark-Accent41">
    <w:name w:val="Grid Table 5 Dark - Accent 4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5Dark-Accent51">
    <w:name w:val="Grid Table 5 Dark - Accent 5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GridTable5Dark-Accent61">
    <w:name w:val="Grid Table 5 Dark - Accent 6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GridTable6Colorful1">
    <w:name w:val="Grid Table 6 Colorful1"/>
    <w:basedOn w:val="TableNormal"/>
    <w:uiPriority w:val="51"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11">
    <w:name w:val="Grid Table 6 Colorful - Accent 11"/>
    <w:basedOn w:val="TableNormal"/>
    <w:uiPriority w:val="51"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6Colorful-Accent21">
    <w:name w:val="Grid Table 6 Colorful - Accent 21"/>
    <w:basedOn w:val="TableNormal"/>
    <w:uiPriority w:val="51"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6Colorful-Accent31">
    <w:name w:val="Grid Table 6 Colorful - Accent 31"/>
    <w:basedOn w:val="TableNormal"/>
    <w:uiPriority w:val="51"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6Colorful-Accent41">
    <w:name w:val="Grid Table 6 Colorful - Accent 41"/>
    <w:basedOn w:val="TableNormal"/>
    <w:uiPriority w:val="51"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6Colorful-Accent61">
    <w:name w:val="Grid Table 6 Colorful - Accent 61"/>
    <w:basedOn w:val="TableNormal"/>
    <w:uiPriority w:val="51"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7Colorful1">
    <w:name w:val="Grid Table 7 Colorful1"/>
    <w:basedOn w:val="TableNormal"/>
    <w:uiPriority w:val="52"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-Accent11">
    <w:name w:val="Grid Table 7 Colorful - Accent 11"/>
    <w:basedOn w:val="TableNormal"/>
    <w:uiPriority w:val="52"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GridTable7Colorful-Accent21">
    <w:name w:val="Grid Table 7 Colorful - Accent 21"/>
    <w:basedOn w:val="TableNormal"/>
    <w:uiPriority w:val="52"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GridTable7Colorful-Accent31">
    <w:name w:val="Grid Table 7 Colorful - Accent 31"/>
    <w:basedOn w:val="TableNormal"/>
    <w:uiPriority w:val="52"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GridTable7Colorful-Accent41">
    <w:name w:val="Grid Table 7 Colorful - Accent 41"/>
    <w:basedOn w:val="TableNormal"/>
    <w:uiPriority w:val="52"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GridTable7Colorful-Accent51">
    <w:name w:val="Grid Table 7 Colorful - Accent 51"/>
    <w:basedOn w:val="TableNormal"/>
    <w:uiPriority w:val="52"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GridTable7Colorful-Accent61">
    <w:name w:val="Grid Table 7 Colorful - Accent 61"/>
    <w:basedOn w:val="TableNormal"/>
    <w:uiPriority w:val="52"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semiHidden/>
    <w:rsid w:val="00A2034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034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4EC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4EC2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4EC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4EC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EA4EC2"/>
  </w:style>
  <w:style w:type="paragraph" w:styleId="HTMLAddress">
    <w:name w:val="HTML Address"/>
    <w:basedOn w:val="Normal"/>
    <w:link w:val="HTMLAddressChar"/>
    <w:uiPriority w:val="99"/>
    <w:semiHidden/>
    <w:unhideWhenUsed/>
    <w:rsid w:val="00EA4EC2"/>
    <w:pPr>
      <w:spacing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A4EC2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EA4EC2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EA4EC2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EA4EC2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EA4EC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A4EC2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A4EC2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EA4EC2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EA4EC2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EA4EC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FC6D97"/>
    <w:rPr>
      <w:color w:val="2F5496" w:themeColor="accent5" w:themeShade="BF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EA4EC2"/>
    <w:pPr>
      <w:spacing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EA4EC2"/>
    <w:pPr>
      <w:spacing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EA4EC2"/>
    <w:pPr>
      <w:spacing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EA4EC2"/>
    <w:pPr>
      <w:spacing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EA4EC2"/>
    <w:pPr>
      <w:spacing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EA4EC2"/>
    <w:pPr>
      <w:spacing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EA4EC2"/>
    <w:pPr>
      <w:spacing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EA4EC2"/>
    <w:pPr>
      <w:spacing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EA4EC2"/>
    <w:pPr>
      <w:spacing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EA4EC2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737C01"/>
    <w:rPr>
      <w:i/>
      <w:iCs/>
      <w:color w:val="1F4E79" w:themeColor="accent1" w:themeShade="80"/>
    </w:rPr>
  </w:style>
  <w:style w:type="table" w:styleId="LightGrid">
    <w:name w:val="Light Grid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EA4EC2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EA4EC2"/>
  </w:style>
  <w:style w:type="paragraph" w:styleId="List">
    <w:name w:val="List"/>
    <w:basedOn w:val="Normal"/>
    <w:uiPriority w:val="99"/>
    <w:semiHidden/>
    <w:unhideWhenUsed/>
    <w:rsid w:val="00EA4EC2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EA4EC2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EA4EC2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EA4EC2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EA4EC2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EA4EC2"/>
    <w:pPr>
      <w:numPr>
        <w:numId w:val="3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EA4EC2"/>
    <w:pPr>
      <w:numPr>
        <w:numId w:val="4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EA4EC2"/>
    <w:pPr>
      <w:numPr>
        <w:numId w:val="5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EA4EC2"/>
    <w:pPr>
      <w:numPr>
        <w:numId w:val="6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EA4EC2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EA4EC2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EA4EC2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EA4EC2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EA4EC2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EA4EC2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EA4EC2"/>
    <w:pPr>
      <w:numPr>
        <w:numId w:val="8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EA4EC2"/>
    <w:pPr>
      <w:numPr>
        <w:numId w:val="9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EA4EC2"/>
    <w:pPr>
      <w:numPr>
        <w:numId w:val="10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EA4EC2"/>
    <w:pPr>
      <w:numPr>
        <w:numId w:val="11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EA4EC2"/>
    <w:pPr>
      <w:numPr>
        <w:numId w:val="12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EA4EC2"/>
    <w:pPr>
      <w:ind w:left="720"/>
      <w:contextualSpacing/>
    </w:pPr>
  </w:style>
  <w:style w:type="table" w:customStyle="1" w:styleId="ListTable1Light1">
    <w:name w:val="List Table 1 Light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-Accent11">
    <w:name w:val="List Table 1 Light - Accent 1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1Light-Accent21">
    <w:name w:val="List Table 1 Light - Accent 2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1Light-Accent31">
    <w:name w:val="List Table 1 Light - Accent 3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1Light-Accent41">
    <w:name w:val="List Table 1 Light - Accent 4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1Light-Accent51">
    <w:name w:val="List Table 1 Light - Accent 5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1Light-Accent61">
    <w:name w:val="List Table 1 Light - Accent 6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21">
    <w:name w:val="List Table 2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-Accent11">
    <w:name w:val="List Table 2 - Accent 1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2-Accent21">
    <w:name w:val="List Table 2 - Accent 2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2-Accent31">
    <w:name w:val="List Table 2 - Accent 3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2-Accent41">
    <w:name w:val="List Table 2 - Accent 4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2-Accent51">
    <w:name w:val="List Table 2 - Accent 5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2-Accent61">
    <w:name w:val="List Table 2 - Accent 6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31">
    <w:name w:val="List Table 3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-Accent11">
    <w:name w:val="List Table 3 - Accent 1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ListTable3-Accent21">
    <w:name w:val="List Table 3 - Accent 2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ListTable3-Accent31">
    <w:name w:val="List Table 3 - Accent 3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ListTable3-Accent41">
    <w:name w:val="List Table 3 - Accent 4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ListTable3-Accent51">
    <w:name w:val="List Table 3 - Accent 5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ListTable3-Accent61">
    <w:name w:val="List Table 3 - Accent 6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ListTable41">
    <w:name w:val="List Table 4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-Accent11">
    <w:name w:val="List Table 4 - Accent 1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4-Accent21">
    <w:name w:val="List Table 4 - Accent 2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4-Accent31">
    <w:name w:val="List Table 4 - Accent 3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4-Accent41">
    <w:name w:val="List Table 4 - Accent 4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4-Accent51">
    <w:name w:val="List Table 4 - Accent 5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4-Accent61">
    <w:name w:val="List Table 4 - Accent 6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Dark1">
    <w:name w:val="List Table 5 Dark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21">
    <w:name w:val="List Table 5 Dark - Accent 2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31">
    <w:name w:val="List Table 5 Dark - Accent 3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41">
    <w:name w:val="List Table 5 Dark - Accent 4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51">
    <w:name w:val="List Table 5 Dark - Accent 5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61">
    <w:name w:val="List Table 5 Dark - Accent 6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TableNormal"/>
    <w:uiPriority w:val="51"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-Accent11">
    <w:name w:val="List Table 6 Colorful - Accent 11"/>
    <w:basedOn w:val="TableNormal"/>
    <w:uiPriority w:val="51"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6Colorful-Accent21">
    <w:name w:val="List Table 6 Colorful - Accent 21"/>
    <w:basedOn w:val="TableNormal"/>
    <w:uiPriority w:val="51"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6Colorful-Accent31">
    <w:name w:val="List Table 6 Colorful - Accent 31"/>
    <w:basedOn w:val="TableNormal"/>
    <w:uiPriority w:val="51"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6Colorful-Accent41">
    <w:name w:val="List Table 6 Colorful - Accent 41"/>
    <w:basedOn w:val="TableNormal"/>
    <w:uiPriority w:val="51"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6Colorful-Accent51">
    <w:name w:val="List Table 6 Colorful - Accent 51"/>
    <w:basedOn w:val="TableNormal"/>
    <w:uiPriority w:val="51"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6Colorful-Accent61">
    <w:name w:val="List Table 6 Colorful - Accent 61"/>
    <w:basedOn w:val="TableNormal"/>
    <w:uiPriority w:val="51"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7Colorful1">
    <w:name w:val="List Table 7 Colorful1"/>
    <w:basedOn w:val="TableNormal"/>
    <w:uiPriority w:val="52"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11">
    <w:name w:val="List Table 7 Colorful - Accent 11"/>
    <w:basedOn w:val="TableNormal"/>
    <w:uiPriority w:val="52"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21">
    <w:name w:val="List Table 7 Colorful - Accent 21"/>
    <w:basedOn w:val="TableNormal"/>
    <w:uiPriority w:val="52"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31">
    <w:name w:val="List Table 7 Colorful - Accent 31"/>
    <w:basedOn w:val="TableNormal"/>
    <w:uiPriority w:val="52"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41">
    <w:name w:val="List Table 7 Colorful - Accent 41"/>
    <w:basedOn w:val="TableNormal"/>
    <w:uiPriority w:val="52"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51">
    <w:name w:val="List Table 7 Colorful - Accent 51"/>
    <w:basedOn w:val="TableNormal"/>
    <w:uiPriority w:val="52"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61">
    <w:name w:val="List Table 7 Colorful - Accent 61"/>
    <w:basedOn w:val="TableNormal"/>
    <w:uiPriority w:val="52"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EA4EC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EA4EC2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EA4EC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A4EC2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36"/>
    <w:semiHidden/>
    <w:unhideWhenUsed/>
    <w:qFormat/>
    <w:rsid w:val="00EA4EC2"/>
    <w:pPr>
      <w:spacing w:after="0"/>
    </w:pPr>
  </w:style>
  <w:style w:type="paragraph" w:styleId="NormalWeb">
    <w:name w:val="Normal (Web)"/>
    <w:basedOn w:val="Normal"/>
    <w:uiPriority w:val="99"/>
    <w:semiHidden/>
    <w:unhideWhenUsed/>
    <w:rsid w:val="00EA4EC2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EA4EC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EA4EC2"/>
    <w:pPr>
      <w:spacing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A4EC2"/>
  </w:style>
  <w:style w:type="character" w:styleId="PageNumber">
    <w:name w:val="page number"/>
    <w:basedOn w:val="DefaultParagraphFont"/>
    <w:uiPriority w:val="99"/>
    <w:semiHidden/>
    <w:unhideWhenUsed/>
    <w:rsid w:val="00EA4EC2"/>
  </w:style>
  <w:style w:type="table" w:customStyle="1" w:styleId="PlainTable11">
    <w:name w:val="Plain Table 11"/>
    <w:basedOn w:val="TableNormal"/>
    <w:uiPriority w:val="41"/>
    <w:rsid w:val="00EA4EC2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1">
    <w:name w:val="Plain Table 21"/>
    <w:basedOn w:val="TableNormal"/>
    <w:uiPriority w:val="42"/>
    <w:rsid w:val="00EA4EC2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TableNormal"/>
    <w:uiPriority w:val="43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E04BA4"/>
    <w:pPr>
      <w:spacing w:before="80"/>
    </w:pPr>
    <w:tblPr>
      <w:tblStyleRowBandSize w:val="1"/>
      <w:tblStyleColBandSize w:val="1"/>
      <w:tblCellMar>
        <w:left w:w="0" w:type="dxa"/>
        <w:bottom w:w="72" w:type="dxa"/>
        <w:right w:w="0" w:type="dxa"/>
      </w:tblCellMar>
    </w:tblPr>
    <w:tblStylePr w:type="firstRow">
      <w:rPr>
        <w:b w:val="0"/>
        <w:bCs/>
        <w:i w:val="0"/>
      </w:rPr>
    </w:tblStylePr>
    <w:tblStylePr w:type="lastRow">
      <w:rPr>
        <w:b/>
        <w:bCs/>
      </w:rPr>
    </w:tblStylePr>
    <w:tblStylePr w:type="firstCol">
      <w:pPr>
        <w:wordWrap/>
        <w:spacing w:beforeLines="0" w:before="0" w:beforeAutospacing="0" w:afterLines="0" w:after="40" w:afterAutospacing="0"/>
      </w:pPr>
      <w:rPr>
        <w:b w:val="0"/>
        <w:bCs/>
        <w:i w:val="0"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EA4EC2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EA4EC2"/>
    <w:pPr>
      <w:spacing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A4EC2"/>
    <w:rPr>
      <w:rFonts w:ascii="Consolas" w:hAnsi="Consolas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EA4EC2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A4EC2"/>
  </w:style>
  <w:style w:type="paragraph" w:styleId="Signature">
    <w:name w:val="Signature"/>
    <w:basedOn w:val="Normal"/>
    <w:link w:val="SignatureChar"/>
    <w:uiPriority w:val="99"/>
    <w:semiHidden/>
    <w:unhideWhenUsed/>
    <w:rsid w:val="00EA4EC2"/>
    <w:pPr>
      <w:spacing w:after="0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A4EC2"/>
  </w:style>
  <w:style w:type="character" w:styleId="Strong">
    <w:name w:val="Strong"/>
    <w:basedOn w:val="DefaultParagraphFont"/>
    <w:uiPriority w:val="22"/>
    <w:semiHidden/>
    <w:unhideWhenUsed/>
    <w:rsid w:val="00EA4EC2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EA4EC2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EA4EC2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EA4EC2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EA4EC2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EA4EC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EA4EC2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EA4EC2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EA4EC2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EA4EC2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EA4EC2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EA4EC2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EA4EC2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EA4EC2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EA4EC2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EA4EC2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EA4EC2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EA4EC2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EA4EC2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EA4EC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EA4EC2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EA4EC2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EA4EC2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EA4EC2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EA4EC2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EA4EC2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EA4EC2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EA4EC2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EA4EC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EA4EC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EA4EC2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EA4EC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EA4EC2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EA4EC2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EA4EC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EA4EC2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EA4EC2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EA4EC2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EA4EC2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EA4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EA4EC2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EA4EC2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EA4EC2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EA4EC2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EA4EC2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EA4EC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EA4EC2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EA4EC2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EA4EC2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EA4EC2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EA4EC2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EA4EC2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EA4EC2"/>
    <w:pPr>
      <w:spacing w:after="100"/>
      <w:ind w:left="1760"/>
    </w:pPr>
  </w:style>
  <w:style w:type="paragraph" w:styleId="TOCHeading">
    <w:name w:val="TOC Heading"/>
    <w:basedOn w:val="Heading1"/>
    <w:uiPriority w:val="39"/>
    <w:semiHidden/>
    <w:unhideWhenUsed/>
    <w:qFormat/>
    <w:rsid w:val="001534F4"/>
    <w:pPr>
      <w:outlineLvl w:val="9"/>
    </w:pPr>
    <w:rPr>
      <w:bCs w:val="0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8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n\AppData\Roaming\Microsoft\Templates\All%20day%20meeting%20agenda%20(formal).dotx" TargetMode="External"/></Relationships>
</file>

<file path=word/theme/theme1.xml><?xml version="1.0" encoding="utf-8"?>
<a:theme xmlns:a="http://schemas.openxmlformats.org/drawingml/2006/main" name="Agend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All day meeting agenda (formal)</Template>
  <TotalTime>5</TotalTime>
  <Pages>3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</dc:creator>
  <cp:keywords/>
  <dc:description/>
  <cp:lastModifiedBy>Rupen Chudasama</cp:lastModifiedBy>
  <cp:revision>3</cp:revision>
  <dcterms:created xsi:type="dcterms:W3CDTF">2023-01-16T00:33:00Z</dcterms:created>
  <dcterms:modified xsi:type="dcterms:W3CDTF">2023-01-16T00:40:00Z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