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26FBE" w14:textId="59B5DEDB" w:rsidR="000A092C" w:rsidRPr="00A20344" w:rsidRDefault="009739DC">
      <w:pPr>
        <w:pStyle w:val="Heading1"/>
      </w:pPr>
      <w:r>
        <w:t>FOSMS</w:t>
      </w:r>
      <w:r w:rsidR="00D54341">
        <w:t xml:space="preserve"> </w:t>
      </w:r>
    </w:p>
    <w:tbl>
      <w:tblPr>
        <w:tblStyle w:val="TableGrid"/>
        <w:tblW w:w="5000" w:type="pct"/>
        <w:tblLayout w:type="fixed"/>
        <w:tblCellMar>
          <w:bottom w:w="518" w:type="dxa"/>
        </w:tblCellMar>
        <w:tblLook w:val="0620" w:firstRow="1" w:lastRow="0" w:firstColumn="0" w:lastColumn="0" w:noHBand="1" w:noVBand="1"/>
      </w:tblPr>
      <w:tblGrid>
        <w:gridCol w:w="6946"/>
        <w:gridCol w:w="3566"/>
      </w:tblGrid>
      <w:tr w:rsidR="000A092C" w:rsidRPr="00A20344" w14:paraId="33926FCF" w14:textId="77777777" w:rsidTr="0096191C">
        <w:trPr>
          <w:trHeight w:val="3167"/>
        </w:trPr>
        <w:tc>
          <w:tcPr>
            <w:tcW w:w="6946" w:type="dxa"/>
          </w:tcPr>
          <w:p w14:paraId="33926FBF" w14:textId="77777777" w:rsidR="000A092C" w:rsidRPr="009739DC" w:rsidRDefault="009739DC">
            <w:pPr>
              <w:pStyle w:val="Heading2"/>
              <w:outlineLvl w:val="1"/>
              <w:rPr>
                <w:sz w:val="36"/>
              </w:rPr>
            </w:pPr>
            <w:r w:rsidRPr="009739DC">
              <w:rPr>
                <w:sz w:val="36"/>
              </w:rPr>
              <w:t>Meeting Minutes</w:t>
            </w:r>
          </w:p>
          <w:p w14:paraId="33926FC0" w14:textId="77777777" w:rsidR="009739DC" w:rsidRDefault="009739DC">
            <w:pPr>
              <w:pStyle w:val="Heading2"/>
              <w:outlineLvl w:val="1"/>
              <w:rPr>
                <w:sz w:val="40"/>
              </w:rPr>
            </w:pPr>
          </w:p>
          <w:tbl>
            <w:tblPr>
              <w:tblStyle w:val="PlainTable11"/>
              <w:tblW w:w="3964" w:type="dxa"/>
              <w:tblLayout w:type="fixed"/>
              <w:tblLook w:val="04A0" w:firstRow="1" w:lastRow="0" w:firstColumn="1" w:lastColumn="0" w:noHBand="0" w:noVBand="1"/>
            </w:tblPr>
            <w:tblGrid>
              <w:gridCol w:w="2547"/>
              <w:gridCol w:w="1417"/>
            </w:tblGrid>
            <w:tr w:rsidR="009739DC" w14:paraId="33926FC3" w14:textId="77777777" w:rsidTr="009A087B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33926FC1" w14:textId="77777777" w:rsidR="009739DC" w:rsidRDefault="009739DC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Attendees</w:t>
                  </w:r>
                </w:p>
              </w:tc>
              <w:tc>
                <w:tcPr>
                  <w:tcW w:w="1417" w:type="dxa"/>
                </w:tcPr>
                <w:p w14:paraId="33926FC2" w14:textId="77777777" w:rsidR="009739DC" w:rsidRDefault="009739DC">
                  <w:pPr>
                    <w:pStyle w:val="Heading2"/>
                    <w:outlineLvl w:val="1"/>
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Apologies</w:t>
                  </w:r>
                </w:p>
              </w:tc>
            </w:tr>
            <w:tr w:rsidR="009739DC" w14:paraId="33926FCB" w14:textId="77777777" w:rsidTr="009A37D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1685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2547" w:type="dxa"/>
                </w:tcPr>
                <w:p w14:paraId="7F1FD892" w14:textId="1CB7C742" w:rsidR="009E0F89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Zohra              </w:t>
                  </w:r>
                  <w:r w:rsidR="009E0F89">
                    <w:rPr>
                      <w:b/>
                      <w:bCs/>
                      <w:sz w:val="20"/>
                      <w:szCs w:val="20"/>
                    </w:rPr>
                    <w:t>Jo</w:t>
                  </w:r>
                </w:p>
                <w:p w14:paraId="609AAB3F" w14:textId="569EA622" w:rsidR="00224982" w:rsidRDefault="00224982" w:rsidP="00224982">
                  <w:pPr>
                    <w:pStyle w:val="Heading2"/>
                    <w:outlineLvl w:val="1"/>
                    <w:rPr>
                      <w:bCs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Lisa</w:t>
                  </w:r>
                  <w:r w:rsidR="009E0F89">
                    <w:rPr>
                      <w:b/>
                      <w:sz w:val="20"/>
                      <w:szCs w:val="20"/>
                    </w:rPr>
                    <w:t xml:space="preserve">                 Paula</w:t>
                  </w:r>
                </w:p>
                <w:p w14:paraId="28A88A3F" w14:textId="77777777" w:rsidR="00224982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Mick     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 Ben</w:t>
                  </w:r>
                </w:p>
                <w:p w14:paraId="796DBCA8" w14:textId="5C20AD24" w:rsidR="00AD28C0" w:rsidRPr="00AD28C0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Seema          </w:t>
                  </w:r>
                  <w:r w:rsidR="00B454A7">
                    <w:rPr>
                      <w:b/>
                      <w:bCs/>
                      <w:sz w:val="20"/>
                      <w:szCs w:val="20"/>
                    </w:rPr>
                    <w:t>Caroline</w:t>
                  </w:r>
                  <w:r w:rsidR="00AD28C0">
                    <w:rPr>
                      <w:b/>
                      <w:bCs/>
                      <w:sz w:val="20"/>
                      <w:szCs w:val="20"/>
                    </w:rPr>
                    <w:t xml:space="preserve"> W</w:t>
                  </w:r>
                </w:p>
                <w:p w14:paraId="0F436677" w14:textId="20375A11" w:rsidR="00224982" w:rsidRDefault="00AD28C0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Jackie</w:t>
                  </w:r>
                  <w:r w:rsidR="00224982">
                    <w:rPr>
                      <w:b/>
                      <w:bCs/>
                      <w:sz w:val="20"/>
                      <w:szCs w:val="20"/>
                    </w:rPr>
                    <w:t xml:space="preserve"> 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      </w:t>
                  </w:r>
                  <w:r w:rsidR="00224982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="001A27ED">
                    <w:rPr>
                      <w:b/>
                      <w:bCs/>
                      <w:sz w:val="20"/>
                      <w:szCs w:val="20"/>
                    </w:rPr>
                    <w:t>Jenna K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e</w:t>
                  </w:r>
                </w:p>
                <w:p w14:paraId="27BE943C" w14:textId="25A6B6D7" w:rsidR="00224982" w:rsidRDefault="00AD28C0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Amanda</w:t>
                  </w:r>
                  <w:r w:rsidR="00D54341">
                    <w:rPr>
                      <w:b/>
                      <w:bCs/>
                      <w:sz w:val="20"/>
                      <w:szCs w:val="20"/>
                    </w:rPr>
                    <w:t xml:space="preserve">           Sarah</w:t>
                  </w:r>
                </w:p>
                <w:p w14:paraId="33926FC7" w14:textId="4DF884C4" w:rsidR="0096191C" w:rsidRPr="009E0F89" w:rsidRDefault="00224982" w:rsidP="00224982">
                  <w:pPr>
                    <w:pStyle w:val="Heading2"/>
                    <w:outlineLvl w:val="1"/>
                    <w:rPr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Daniel            </w:t>
                  </w:r>
                </w:p>
              </w:tc>
              <w:tc>
                <w:tcPr>
                  <w:tcW w:w="1417" w:type="dxa"/>
                </w:tcPr>
                <w:p w14:paraId="1A9E7C89" w14:textId="77777777" w:rsidR="0062051D" w:rsidRDefault="00294971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Caroline R</w:t>
                  </w:r>
                </w:p>
                <w:p w14:paraId="64878D66" w14:textId="77777777" w:rsidR="00AD28C0" w:rsidRDefault="00AD28C0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Gretel</w:t>
                  </w:r>
                </w:p>
                <w:p w14:paraId="5E16A33F" w14:textId="77777777" w:rsidR="00AD28C0" w:rsidRDefault="00AD28C0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Jenna Kn</w:t>
                  </w:r>
                </w:p>
                <w:p w14:paraId="33926FCA" w14:textId="6D36DAB9" w:rsidR="00AD28C0" w:rsidRDefault="00AD28C0" w:rsidP="00224982">
                  <w:pPr>
                    <w:pStyle w:val="Heading2"/>
                    <w:outlineLvl w:val="1"/>
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Tamara</w:t>
                  </w:r>
                </w:p>
              </w:tc>
            </w:tr>
          </w:tbl>
          <w:p w14:paraId="33926FCC" w14:textId="77777777" w:rsidR="009739DC" w:rsidRPr="009739DC" w:rsidRDefault="009739DC">
            <w:pPr>
              <w:pStyle w:val="Heading2"/>
              <w:outlineLvl w:val="1"/>
              <w:rPr>
                <w:sz w:val="20"/>
                <w:szCs w:val="20"/>
              </w:rPr>
            </w:pPr>
          </w:p>
        </w:tc>
        <w:tc>
          <w:tcPr>
            <w:tcW w:w="3566" w:type="dxa"/>
          </w:tcPr>
          <w:p w14:paraId="33926FCD" w14:textId="2CD9751E" w:rsidR="009739DC" w:rsidRDefault="00294971" w:rsidP="009739DC">
            <w:pPr>
              <w:pStyle w:val="Date"/>
            </w:pPr>
            <w:r>
              <w:t>Tuesday 1</w:t>
            </w:r>
            <w:r w:rsidRPr="00294971">
              <w:rPr>
                <w:vertAlign w:val="superscript"/>
              </w:rPr>
              <w:t>st</w:t>
            </w:r>
            <w:r>
              <w:t xml:space="preserve"> November 2022</w:t>
            </w:r>
          </w:p>
          <w:p w14:paraId="33926FCE" w14:textId="6831CC87" w:rsidR="000A092C" w:rsidRPr="00A20344" w:rsidRDefault="00E70786" w:rsidP="009739DC">
            <w:pPr>
              <w:pStyle w:val="Date"/>
            </w:pPr>
            <w:r>
              <w:t>19:30-</w:t>
            </w:r>
            <w:r w:rsidR="00B454A7">
              <w:t>20:30</w:t>
            </w:r>
          </w:p>
        </w:tc>
      </w:tr>
    </w:tbl>
    <w:p w14:paraId="33926FD1" w14:textId="327002EC" w:rsidR="009739DC" w:rsidRDefault="000C4992">
      <w:pPr>
        <w:pStyle w:val="Heading2"/>
      </w:pPr>
      <w:r>
        <w:t>2.</w:t>
      </w:r>
      <w:r w:rsidR="009739DC">
        <w:t>Matters Arising</w:t>
      </w:r>
    </w:p>
    <w:p w14:paraId="71B25E8F" w14:textId="21D4101D" w:rsidR="00CF6EB3" w:rsidRDefault="00E8217E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>The last</w:t>
      </w:r>
      <w:r w:rsidR="00224982">
        <w:rPr>
          <w:rFonts w:ascii="Arial" w:hAnsi="Arial" w:cs="Arial"/>
          <w:b w:val="0"/>
          <w:bCs w:val="0"/>
          <w:color w:val="auto"/>
        </w:rPr>
        <w:t xml:space="preserve"> meeting </w:t>
      </w:r>
      <w:r>
        <w:rPr>
          <w:rFonts w:ascii="Arial" w:hAnsi="Arial" w:cs="Arial"/>
          <w:b w:val="0"/>
          <w:bCs w:val="0"/>
          <w:color w:val="auto"/>
        </w:rPr>
        <w:t>was held</w:t>
      </w:r>
      <w:r w:rsidR="00224982">
        <w:rPr>
          <w:rFonts w:ascii="Arial" w:hAnsi="Arial" w:cs="Arial"/>
          <w:b w:val="0"/>
          <w:bCs w:val="0"/>
          <w:color w:val="auto"/>
        </w:rPr>
        <w:t xml:space="preserve"> </w:t>
      </w:r>
      <w:r w:rsidR="00AD657C">
        <w:rPr>
          <w:rFonts w:ascii="Arial" w:hAnsi="Arial" w:cs="Arial"/>
          <w:b w:val="0"/>
          <w:bCs w:val="0"/>
          <w:color w:val="auto"/>
        </w:rPr>
        <w:t>1</w:t>
      </w:r>
      <w:r w:rsidR="005A273F">
        <w:rPr>
          <w:rFonts w:ascii="Arial" w:hAnsi="Arial" w:cs="Arial"/>
          <w:b w:val="0"/>
          <w:bCs w:val="0"/>
          <w:color w:val="auto"/>
        </w:rPr>
        <w:t>3.0</w:t>
      </w:r>
      <w:r w:rsidR="00AD657C">
        <w:rPr>
          <w:rFonts w:ascii="Arial" w:hAnsi="Arial" w:cs="Arial"/>
          <w:b w:val="0"/>
          <w:bCs w:val="0"/>
          <w:color w:val="auto"/>
        </w:rPr>
        <w:t>9</w:t>
      </w:r>
      <w:r w:rsidR="00F01020">
        <w:rPr>
          <w:rFonts w:ascii="Arial" w:hAnsi="Arial" w:cs="Arial"/>
          <w:b w:val="0"/>
          <w:bCs w:val="0"/>
          <w:color w:val="auto"/>
        </w:rPr>
        <w:t>.2</w:t>
      </w:r>
      <w:r w:rsidR="00B454A7">
        <w:rPr>
          <w:rFonts w:ascii="Arial" w:hAnsi="Arial" w:cs="Arial"/>
          <w:b w:val="0"/>
          <w:bCs w:val="0"/>
          <w:color w:val="auto"/>
        </w:rPr>
        <w:t>2</w:t>
      </w:r>
      <w:r w:rsidR="00F01020">
        <w:rPr>
          <w:rFonts w:ascii="Arial" w:hAnsi="Arial" w:cs="Arial"/>
          <w:b w:val="0"/>
          <w:bCs w:val="0"/>
          <w:color w:val="auto"/>
        </w:rPr>
        <w:t xml:space="preserve"> </w:t>
      </w:r>
      <w:r w:rsidR="005A273F">
        <w:rPr>
          <w:rFonts w:ascii="Arial" w:hAnsi="Arial" w:cs="Arial"/>
          <w:b w:val="0"/>
          <w:bCs w:val="0"/>
          <w:color w:val="auto"/>
        </w:rPr>
        <w:t>minutes</w:t>
      </w:r>
      <w:r w:rsidR="00F01020">
        <w:rPr>
          <w:rFonts w:ascii="Arial" w:hAnsi="Arial" w:cs="Arial"/>
          <w:b w:val="0"/>
          <w:bCs w:val="0"/>
          <w:color w:val="auto"/>
        </w:rPr>
        <w:t xml:space="preserve"> </w:t>
      </w:r>
      <w:r w:rsidR="00AD657C">
        <w:rPr>
          <w:rFonts w:ascii="Arial" w:hAnsi="Arial" w:cs="Arial"/>
          <w:b w:val="0"/>
          <w:bCs w:val="0"/>
          <w:color w:val="auto"/>
        </w:rPr>
        <w:t>pending, apologies.</w:t>
      </w:r>
    </w:p>
    <w:p w14:paraId="7E6CA3D3" w14:textId="28D5C632" w:rsidR="00654304" w:rsidRDefault="00654304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2C213F69" w14:textId="0024042E" w:rsidR="00654304" w:rsidRDefault="00654304">
      <w:pPr>
        <w:pStyle w:val="Heading2"/>
        <w:rPr>
          <w:rFonts w:ascii="Arial" w:hAnsi="Arial" w:cs="Arial"/>
          <w:b w:val="0"/>
          <w:bCs w:val="0"/>
          <w:color w:val="auto"/>
        </w:rPr>
      </w:pPr>
      <w:r>
        <w:rPr>
          <w:rFonts w:ascii="Arial" w:hAnsi="Arial" w:cs="Arial"/>
          <w:b w:val="0"/>
          <w:bCs w:val="0"/>
          <w:color w:val="auto"/>
        </w:rPr>
        <w:t xml:space="preserve">Lynsey thanked us for the </w:t>
      </w:r>
      <w:r w:rsidR="00E8217E">
        <w:rPr>
          <w:rFonts w:ascii="Arial" w:hAnsi="Arial" w:cs="Arial"/>
          <w:b w:val="0"/>
          <w:bCs w:val="0"/>
          <w:color w:val="auto"/>
        </w:rPr>
        <w:t>gifts.</w:t>
      </w:r>
    </w:p>
    <w:p w14:paraId="2C0EB467" w14:textId="77777777" w:rsidR="00F01020" w:rsidRDefault="00F01020">
      <w:pPr>
        <w:pStyle w:val="Heading2"/>
        <w:rPr>
          <w:rFonts w:ascii="Arial" w:hAnsi="Arial" w:cs="Arial"/>
          <w:b w:val="0"/>
          <w:bCs w:val="0"/>
          <w:color w:val="auto"/>
        </w:rPr>
      </w:pPr>
    </w:p>
    <w:p w14:paraId="7521BF13" w14:textId="49BE7C51" w:rsidR="0053530B" w:rsidRDefault="000C4992" w:rsidP="0053530B">
      <w:pPr>
        <w:pStyle w:val="Heading2"/>
      </w:pPr>
      <w:r>
        <w:t xml:space="preserve">3. </w:t>
      </w:r>
      <w:r w:rsidR="00CB5C8F">
        <w:t>Previous Events</w:t>
      </w:r>
    </w:p>
    <w:p w14:paraId="7987E1A4" w14:textId="77777777" w:rsidR="009B0B3F" w:rsidRDefault="009B0B3F" w:rsidP="009B0B3F">
      <w:pPr>
        <w:pStyle w:val="Heading2"/>
      </w:pPr>
    </w:p>
    <w:p w14:paraId="64B7099E" w14:textId="6A2E153D" w:rsidR="000C4992" w:rsidRPr="003520E2" w:rsidRDefault="00AD657C" w:rsidP="000C4992">
      <w:pPr>
        <w:pStyle w:val="Heading2"/>
        <w:rPr>
          <w:b w:val="0"/>
          <w:bCs w:val="0"/>
          <w:color w:val="auto"/>
        </w:rPr>
      </w:pPr>
      <w:r>
        <w:t>Disco</w:t>
      </w:r>
      <w:r w:rsidR="00EC6E39">
        <w:t xml:space="preserve"> – </w:t>
      </w:r>
      <w:r>
        <w:t>20.10</w:t>
      </w:r>
      <w:r w:rsidR="00EC6E39">
        <w:t>.22</w:t>
      </w:r>
    </w:p>
    <w:p w14:paraId="23A8D6A4" w14:textId="5AC407F0" w:rsidR="00CB5C8F" w:rsidRDefault="00CB5C8F" w:rsidP="00CB5C8F">
      <w:pPr>
        <w:pStyle w:val="Heading2"/>
        <w:ind w:left="360"/>
        <w:rPr>
          <w:b w:val="0"/>
          <w:bCs w:val="0"/>
          <w:color w:val="auto"/>
        </w:rPr>
      </w:pPr>
    </w:p>
    <w:p w14:paraId="2B2E9824" w14:textId="671FFD36" w:rsidR="006C52BA" w:rsidRDefault="00FF1B0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  <w:r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Less attended, usually </w:t>
      </w:r>
      <w:r w:rsidR="00E8217E">
        <w:rPr>
          <w:rFonts w:ascii="Arial" w:hAnsi="Arial" w:cs="Arial"/>
          <w:b w:val="0"/>
          <w:bCs w:val="0"/>
          <w:color w:val="auto"/>
          <w:sz w:val="28"/>
          <w:szCs w:val="28"/>
        </w:rPr>
        <w:t>at</w:t>
      </w:r>
      <w:r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 the first disco of the school year majority attend.</w:t>
      </w:r>
    </w:p>
    <w:p w14:paraId="1654A891" w14:textId="1AC9907B" w:rsidR="00FF1B09" w:rsidRDefault="00FF1B0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  <w:r>
        <w:rPr>
          <w:rFonts w:ascii="Arial" w:hAnsi="Arial" w:cs="Arial"/>
          <w:b w:val="0"/>
          <w:bCs w:val="0"/>
          <w:color w:val="auto"/>
          <w:sz w:val="28"/>
          <w:szCs w:val="28"/>
        </w:rPr>
        <w:t>KS1- 27 missing, KS2- 35 missing.</w:t>
      </w:r>
    </w:p>
    <w:p w14:paraId="41B870A9" w14:textId="5BC6E327" w:rsidR="00FF1B09" w:rsidRDefault="00FF1B0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</w:p>
    <w:p w14:paraId="78052E40" w14:textId="6EF36E60" w:rsidR="00FF1B09" w:rsidRDefault="00FF1B0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  <w:r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DJ cost £150 with the understanding that on the next booking it is £100 fee. Seema felt that </w:t>
      </w:r>
      <w:r w:rsidR="00E8217E">
        <w:rPr>
          <w:rFonts w:ascii="Arial" w:hAnsi="Arial" w:cs="Arial"/>
          <w:b w:val="0"/>
          <w:bCs w:val="0"/>
          <w:color w:val="auto"/>
          <w:sz w:val="28"/>
          <w:szCs w:val="28"/>
        </w:rPr>
        <w:t>he</w:t>
      </w:r>
      <w:r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 needed to change it slightly for KS2. Dan mentioned that the sweet throw was difficult for some of the younger children.</w:t>
      </w:r>
      <w:r w:rsidR="00F8625E">
        <w:rPr>
          <w:rFonts w:ascii="Arial" w:hAnsi="Arial" w:cs="Arial"/>
          <w:b w:val="0"/>
          <w:bCs w:val="0"/>
          <w:color w:val="auto"/>
          <w:sz w:val="28"/>
          <w:szCs w:val="28"/>
        </w:rPr>
        <w:t xml:space="preserve"> Managed to raise £350 which is great, only £10 less than 2021.</w:t>
      </w:r>
    </w:p>
    <w:p w14:paraId="093A33AB" w14:textId="77777777" w:rsidR="00FF1B09" w:rsidRDefault="00FF1B09" w:rsidP="00EC6E39">
      <w:pPr>
        <w:pStyle w:val="Heading2"/>
        <w:rPr>
          <w:rFonts w:ascii="Arial" w:hAnsi="Arial" w:cs="Arial"/>
          <w:b w:val="0"/>
          <w:bCs w:val="0"/>
          <w:color w:val="auto"/>
          <w:sz w:val="28"/>
          <w:szCs w:val="28"/>
        </w:rPr>
      </w:pPr>
    </w:p>
    <w:p w14:paraId="3E875E20" w14:textId="737B066C" w:rsidR="006C52BA" w:rsidRDefault="00FF1B09" w:rsidP="006C52BA">
      <w:pPr>
        <w:rPr>
          <w:b/>
          <w:bCs/>
          <w:color w:val="2E74B5" w:themeColor="accent1" w:themeShade="BF"/>
          <w:sz w:val="26"/>
          <w:szCs w:val="26"/>
        </w:rPr>
      </w:pPr>
      <w:r>
        <w:rPr>
          <w:b/>
          <w:bCs/>
          <w:color w:val="2E74B5" w:themeColor="accent1" w:themeShade="BF"/>
          <w:sz w:val="26"/>
          <w:szCs w:val="26"/>
        </w:rPr>
        <w:t>4. Bonfire Night</w:t>
      </w:r>
      <w:r w:rsidR="006C52BA" w:rsidRPr="006C52BA">
        <w:rPr>
          <w:b/>
          <w:bCs/>
          <w:color w:val="2E74B5" w:themeColor="accent1" w:themeShade="BF"/>
          <w:sz w:val="26"/>
          <w:szCs w:val="26"/>
        </w:rPr>
        <w:t xml:space="preserve"> 2022</w:t>
      </w:r>
      <w:r w:rsidR="001A405A">
        <w:rPr>
          <w:b/>
          <w:bCs/>
          <w:color w:val="2E74B5" w:themeColor="accent1" w:themeShade="BF"/>
          <w:sz w:val="26"/>
          <w:szCs w:val="26"/>
        </w:rPr>
        <w:t xml:space="preserve"> 05.11.22</w:t>
      </w:r>
    </w:p>
    <w:p w14:paraId="5CE03292" w14:textId="2000E89E" w:rsidR="006C52BA" w:rsidRDefault="006C52BA" w:rsidP="006C52BA">
      <w:pPr>
        <w:rPr>
          <w:b/>
          <w:bCs/>
          <w:color w:val="2E74B5" w:themeColor="accent1" w:themeShade="BF"/>
          <w:sz w:val="26"/>
          <w:szCs w:val="26"/>
        </w:rPr>
      </w:pPr>
    </w:p>
    <w:p w14:paraId="101C90B5" w14:textId="75EE4E07" w:rsidR="00F70509" w:rsidRDefault="001A405A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Fireworks </w:t>
      </w:r>
      <w:r w:rsidR="00E8217E">
        <w:rPr>
          <w:rFonts w:ascii="Arial" w:hAnsi="Arial" w:cs="Arial"/>
          <w:sz w:val="28"/>
          <w:szCs w:val="28"/>
        </w:rPr>
        <w:t>purchased (</w:t>
      </w:r>
      <w:r>
        <w:rPr>
          <w:rFonts w:ascii="Arial" w:hAnsi="Arial" w:cs="Arial"/>
          <w:sz w:val="28"/>
          <w:szCs w:val="28"/>
        </w:rPr>
        <w:t xml:space="preserve">£550) from our original supplier, last year used a new company however feedback was that they were too large. </w:t>
      </w:r>
      <w:r w:rsidR="00B10A5F">
        <w:rPr>
          <w:rFonts w:ascii="Arial" w:hAnsi="Arial" w:cs="Arial"/>
          <w:sz w:val="28"/>
          <w:szCs w:val="28"/>
        </w:rPr>
        <w:t xml:space="preserve">Jackie to stake the fireworks. Caroline to write a cheque for Classical Fireworks. </w:t>
      </w:r>
    </w:p>
    <w:p w14:paraId="64F7D049" w14:textId="6388447E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Concerns raised about the </w:t>
      </w:r>
      <w:r w:rsidR="00E8217E">
        <w:rPr>
          <w:rFonts w:ascii="Arial" w:hAnsi="Arial" w:cs="Arial"/>
          <w:sz w:val="28"/>
          <w:szCs w:val="28"/>
        </w:rPr>
        <w:t>weather,</w:t>
      </w:r>
      <w:r>
        <w:rPr>
          <w:rFonts w:ascii="Arial" w:hAnsi="Arial" w:cs="Arial"/>
          <w:sz w:val="28"/>
          <w:szCs w:val="28"/>
        </w:rPr>
        <w:t xml:space="preserve"> therefore not putting the fireworks out until just before the event starts.</w:t>
      </w:r>
    </w:p>
    <w:p w14:paraId="33B4F9D9" w14:textId="40E1DB8A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33B01194" w14:textId="78241FAD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Currently there is a trailer blocking the big gates on the playground, will have to use the side gate for wood if the trailer isn’t moved before then.</w:t>
      </w:r>
    </w:p>
    <w:p w14:paraId="1CE02C4E" w14:textId="5F107AEF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1649116C" w14:textId="431DA95D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Bonfire builders- Chris Wilson, Mick, Tony Daly</w:t>
      </w:r>
    </w:p>
    <w:p w14:paraId="63F72688" w14:textId="6E16BDD7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Gate – Martin Rouse, Paul Gregson</w:t>
      </w:r>
    </w:p>
    <w:p w14:paraId="797DCBBA" w14:textId="69FD8AB1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3EBE8656" w14:textId="13B53956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Volunteers</w:t>
      </w:r>
    </w:p>
    <w:p w14:paraId="2A65644C" w14:textId="72D3E7A8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Lisa</w:t>
      </w:r>
    </w:p>
    <w:p w14:paraId="466B1FE0" w14:textId="4A8754A3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Amanda</w:t>
      </w:r>
    </w:p>
    <w:p w14:paraId="44C6DE76" w14:textId="02C30E83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Sarah</w:t>
      </w:r>
    </w:p>
    <w:p w14:paraId="10106AD8" w14:textId="52E4C41C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Chantelle</w:t>
      </w:r>
    </w:p>
    <w:p w14:paraId="2D4450A5" w14:textId="1D3F48CB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Caroline R</w:t>
      </w:r>
    </w:p>
    <w:p w14:paraId="1FD84C9E" w14:textId="1B9CB789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Caroline W</w:t>
      </w:r>
    </w:p>
    <w:p w14:paraId="6639C9F3" w14:textId="2DE2A57A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Jamila?</w:t>
      </w:r>
    </w:p>
    <w:p w14:paraId="6AF2F51C" w14:textId="698EC588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Jackie- Fireworks</w:t>
      </w:r>
    </w:p>
    <w:p w14:paraId="253CE8B8" w14:textId="63441759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Liz</w:t>
      </w:r>
    </w:p>
    <w:p w14:paraId="46409FC7" w14:textId="72687B38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</w:t>
      </w:r>
    </w:p>
    <w:p w14:paraId="2D4BFC18" w14:textId="7ABEE5E7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Sue</w:t>
      </w:r>
    </w:p>
    <w:p w14:paraId="0886BEA4" w14:textId="68512F99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Mr Hammond</w:t>
      </w:r>
    </w:p>
    <w:p w14:paraId="0D9BDCD2" w14:textId="2F732EC5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70D6042B" w14:textId="1858740F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Gate- No entry for unaccompanied children</w:t>
      </w:r>
    </w:p>
    <w:p w14:paraId="146924DD" w14:textId="20B7FBB8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4D40759E" w14:textId="3E2FBB2C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Lighting- Gordon to supply, Chris Wilson to </w:t>
      </w:r>
      <w:r w:rsidR="00E8217E">
        <w:rPr>
          <w:rFonts w:ascii="Arial" w:hAnsi="Arial" w:cs="Arial"/>
          <w:sz w:val="28"/>
          <w:szCs w:val="28"/>
        </w:rPr>
        <w:t>collect.</w:t>
      </w:r>
    </w:p>
    <w:p w14:paraId="72F18FEE" w14:textId="382BA2D6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7D12AB81" w14:textId="00F53A81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Glow sticks, popcorn, hot drinks, cold drinks, sweets</w:t>
      </w:r>
    </w:p>
    <w:p w14:paraId="5AD211A5" w14:textId="47FBDC48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243E8655" w14:textId="6AE160EF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Mulled Wine- </w:t>
      </w:r>
      <w:r w:rsidR="00E8217E">
        <w:rPr>
          <w:rFonts w:ascii="Arial" w:hAnsi="Arial" w:cs="Arial"/>
          <w:sz w:val="28"/>
          <w:szCs w:val="28"/>
        </w:rPr>
        <w:t>number</w:t>
      </w:r>
      <w:r>
        <w:rPr>
          <w:rFonts w:ascii="Arial" w:hAnsi="Arial" w:cs="Arial"/>
          <w:sz w:val="28"/>
          <w:szCs w:val="28"/>
        </w:rPr>
        <w:t xml:space="preserve"> of bottles to purchase- Lisa Some complaints last year regarding the price/ amount of wine £3 per glass. Normally sell out.</w:t>
      </w:r>
    </w:p>
    <w:p w14:paraId="22696F39" w14:textId="2EEBA2E7" w:rsidR="00B10A5F" w:rsidRDefault="00B10A5F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25 cups for £5 therefore to purchase 20 bottles of wine.</w:t>
      </w:r>
    </w:p>
    <w:p w14:paraId="20D54CD0" w14:textId="31F099AF" w:rsidR="00B10A5F" w:rsidRDefault="00B10A5F" w:rsidP="006C52BA">
      <w:pPr>
        <w:rPr>
          <w:rFonts w:ascii="Arial" w:hAnsi="Arial" w:cs="Arial"/>
          <w:sz w:val="28"/>
          <w:szCs w:val="28"/>
        </w:rPr>
      </w:pPr>
    </w:p>
    <w:p w14:paraId="7644AB68" w14:textId="1321BF75" w:rsidR="00B10A5F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BBQ- £3, Tea/Coffee- £1.50, Mulled Wine- £2.50, Hot Chocolate £2, Water £1</w:t>
      </w:r>
    </w:p>
    <w:p w14:paraId="10BAB78F" w14:textId="6620AA6F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0E375B17" w14:textId="0A2CD3D2" w:rsidR="001933F0" w:rsidRPr="00E8217E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Concert Magazine</w:t>
      </w:r>
    </w:p>
    <w:p w14:paraId="74C6E558" w14:textId="77777777" w:rsidR="001933F0" w:rsidRPr="001933F0" w:rsidRDefault="001933F0" w:rsidP="006C52BA">
      <w:pPr>
        <w:rPr>
          <w:rFonts w:ascii="Arial" w:hAnsi="Arial" w:cs="Arial"/>
          <w:b/>
          <w:bCs/>
          <w:sz w:val="28"/>
          <w:szCs w:val="28"/>
        </w:rPr>
      </w:pPr>
    </w:p>
    <w:p w14:paraId="49A8928A" w14:textId="657EFF3B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Infant and Junior play separate</w:t>
      </w:r>
    </w:p>
    <w:p w14:paraId="541270AB" w14:textId="25123FDA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14/11/22 – Deadline for school </w:t>
      </w:r>
      <w:r w:rsidR="00E8217E">
        <w:rPr>
          <w:rFonts w:ascii="Arial" w:hAnsi="Arial" w:cs="Arial"/>
          <w:sz w:val="28"/>
          <w:szCs w:val="28"/>
        </w:rPr>
        <w:t>artwork</w:t>
      </w:r>
    </w:p>
    <w:p w14:paraId="5B21392F" w14:textId="6F183F3B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Price of printing has </w:t>
      </w:r>
      <w:r w:rsidR="00E8217E">
        <w:rPr>
          <w:rFonts w:ascii="Arial" w:hAnsi="Arial" w:cs="Arial"/>
          <w:sz w:val="28"/>
          <w:szCs w:val="28"/>
        </w:rPr>
        <w:t>increased.</w:t>
      </w:r>
    </w:p>
    <w:p w14:paraId="320FB094" w14:textId="01DE5362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Adverts A5-£30, A4- £50</w:t>
      </w:r>
    </w:p>
    <w:p w14:paraId="49317ED6" w14:textId="0ADBC658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2C54C5FB" w14:textId="32C6D026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Booklets sell for </w:t>
      </w:r>
      <w:r w:rsidR="00E8217E">
        <w:rPr>
          <w:rFonts w:ascii="Arial" w:hAnsi="Arial" w:cs="Arial"/>
          <w:sz w:val="28"/>
          <w:szCs w:val="28"/>
        </w:rPr>
        <w:t>£3.</w:t>
      </w:r>
    </w:p>
    <w:p w14:paraId="37FD51CD" w14:textId="77777777" w:rsidR="001933F0" w:rsidRDefault="001933F0" w:rsidP="006C52BA">
      <w:pPr>
        <w:rPr>
          <w:rFonts w:ascii="Arial" w:hAnsi="Arial" w:cs="Arial"/>
          <w:b/>
          <w:bCs/>
          <w:sz w:val="28"/>
          <w:szCs w:val="28"/>
        </w:rPr>
      </w:pPr>
    </w:p>
    <w:p w14:paraId="6A507E3F" w14:textId="0C37EB76" w:rsidR="001933F0" w:rsidRPr="00E8217E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Calendars</w:t>
      </w:r>
    </w:p>
    <w:p w14:paraId="5850B401" w14:textId="2B1675AA" w:rsidR="001933F0" w:rsidRDefault="001933F0" w:rsidP="006C52BA">
      <w:pPr>
        <w:rPr>
          <w:rFonts w:ascii="Arial" w:hAnsi="Arial" w:cs="Arial"/>
          <w:b/>
          <w:bCs/>
          <w:sz w:val="28"/>
          <w:szCs w:val="28"/>
        </w:rPr>
      </w:pPr>
    </w:p>
    <w:p w14:paraId="17ACB26F" w14:textId="5139B924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Ideally the calendars need to be ready prior to the Christmas Fair at school on the </w:t>
      </w:r>
      <w:r w:rsidR="00E8217E">
        <w:rPr>
          <w:rFonts w:ascii="Arial" w:hAnsi="Arial" w:cs="Arial"/>
          <w:sz w:val="28"/>
          <w:szCs w:val="28"/>
        </w:rPr>
        <w:t>4</w:t>
      </w:r>
      <w:r w:rsidR="00E8217E" w:rsidRPr="001933F0">
        <w:rPr>
          <w:rFonts w:ascii="Arial" w:hAnsi="Arial" w:cs="Arial"/>
          <w:sz w:val="28"/>
          <w:szCs w:val="28"/>
          <w:vertAlign w:val="superscript"/>
        </w:rPr>
        <w:t>th of</w:t>
      </w:r>
      <w:r>
        <w:rPr>
          <w:rFonts w:ascii="Arial" w:hAnsi="Arial" w:cs="Arial"/>
          <w:sz w:val="28"/>
          <w:szCs w:val="28"/>
        </w:rPr>
        <w:t xml:space="preserve"> December.</w:t>
      </w:r>
    </w:p>
    <w:p w14:paraId="4FC9AD50" w14:textId="791E8D20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£5 per calendars</w:t>
      </w:r>
    </w:p>
    <w:p w14:paraId="2418F9E4" w14:textId="687EB3E6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Seema &amp; Rupen to create asap and send out reading pack slips/ </w:t>
      </w:r>
      <w:r w:rsidR="00E8217E">
        <w:rPr>
          <w:rFonts w:ascii="Arial" w:hAnsi="Arial" w:cs="Arial"/>
          <w:sz w:val="28"/>
          <w:szCs w:val="28"/>
        </w:rPr>
        <w:t>posters.</w:t>
      </w:r>
    </w:p>
    <w:p w14:paraId="5632C922" w14:textId="755AFE28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3ED53872" w14:textId="78F15E60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150 calendars</w:t>
      </w:r>
    </w:p>
    <w:p w14:paraId="5EBE9357" w14:textId="1917E8B5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180 Booklets</w:t>
      </w:r>
    </w:p>
    <w:p w14:paraId="45471742" w14:textId="53541EF5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5D3490FE" w14:textId="1D61D5F2" w:rsidR="001933F0" w:rsidRPr="00E8217E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Wine Tasting- 19/11/22</w:t>
      </w:r>
    </w:p>
    <w:p w14:paraId="4D5972B0" w14:textId="7B91B89A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2063F704" w14:textId="16379A09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Ben &amp; Gretel taking </w:t>
      </w:r>
      <w:r w:rsidR="00E8217E">
        <w:rPr>
          <w:rFonts w:ascii="Arial" w:hAnsi="Arial" w:cs="Arial"/>
          <w:sz w:val="28"/>
          <w:szCs w:val="28"/>
        </w:rPr>
        <w:t>lead.</w:t>
      </w:r>
    </w:p>
    <w:p w14:paraId="40E524C9" w14:textId="0AD13FC4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Alcohol license in place</w:t>
      </w:r>
    </w:p>
    <w:p w14:paraId="1887FCE0" w14:textId="23678717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Seema to create posters, reading pack slips and </w:t>
      </w:r>
      <w:r w:rsidR="00E8217E">
        <w:rPr>
          <w:rFonts w:ascii="Arial" w:hAnsi="Arial" w:cs="Arial"/>
          <w:sz w:val="28"/>
          <w:szCs w:val="28"/>
        </w:rPr>
        <w:t>tickets.</w:t>
      </w:r>
    </w:p>
    <w:p w14:paraId="6933467C" w14:textId="6F23EEF1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509282F8" w14:textId="693BDD4D" w:rsidR="001933F0" w:rsidRPr="00E8217E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Christmas Markets – 19/11/22</w:t>
      </w:r>
    </w:p>
    <w:p w14:paraId="38A5B188" w14:textId="47989116" w:rsidR="001933F0" w:rsidRDefault="001933F0" w:rsidP="006C52BA">
      <w:pPr>
        <w:rPr>
          <w:rFonts w:ascii="Arial" w:hAnsi="Arial" w:cs="Arial"/>
          <w:b/>
          <w:bCs/>
          <w:sz w:val="28"/>
          <w:szCs w:val="28"/>
        </w:rPr>
      </w:pPr>
    </w:p>
    <w:p w14:paraId="4302DB4C" w14:textId="5AC59FF9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Different audience so shouldn’t affect the wine tasting night. </w:t>
      </w:r>
    </w:p>
    <w:p w14:paraId="6A96F589" w14:textId="4E58D50D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Usually have a </w:t>
      </w:r>
      <w:r w:rsidR="00E8217E">
        <w:rPr>
          <w:rFonts w:ascii="Arial" w:hAnsi="Arial" w:cs="Arial"/>
          <w:sz w:val="28"/>
          <w:szCs w:val="28"/>
        </w:rPr>
        <w:t>22-seater</w:t>
      </w:r>
      <w:r>
        <w:rPr>
          <w:rFonts w:ascii="Arial" w:hAnsi="Arial" w:cs="Arial"/>
          <w:sz w:val="28"/>
          <w:szCs w:val="28"/>
        </w:rPr>
        <w:t xml:space="preserve"> but wasn’t available, therefore a 33 seater has been booked.</w:t>
      </w:r>
    </w:p>
    <w:p w14:paraId="04CECD85" w14:textId="105D48B0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Need to sell 22 tickets to breakeven. </w:t>
      </w:r>
    </w:p>
    <w:p w14:paraId="65BA327F" w14:textId="6E68A3FA" w:rsidR="001933F0" w:rsidRDefault="001933F0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Cost £15 per person. Seema to create posters, reading pack slips and tickets.</w:t>
      </w:r>
    </w:p>
    <w:p w14:paraId="3F67B2AB" w14:textId="083E25E9" w:rsidR="001933F0" w:rsidRDefault="001933F0" w:rsidP="006C52BA">
      <w:pPr>
        <w:rPr>
          <w:rFonts w:ascii="Arial" w:hAnsi="Arial" w:cs="Arial"/>
          <w:sz w:val="28"/>
          <w:szCs w:val="28"/>
        </w:rPr>
      </w:pPr>
    </w:p>
    <w:p w14:paraId="534122AD" w14:textId="6E477FAB" w:rsidR="001933F0" w:rsidRPr="00E8217E" w:rsidRDefault="001933F0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Santa Run- 09/12/22</w:t>
      </w:r>
    </w:p>
    <w:p w14:paraId="47F9B9F5" w14:textId="525FC924" w:rsidR="001933F0" w:rsidRDefault="001933F0" w:rsidP="006C52BA">
      <w:pPr>
        <w:rPr>
          <w:rFonts w:ascii="Arial" w:hAnsi="Arial" w:cs="Arial"/>
          <w:b/>
          <w:bCs/>
          <w:sz w:val="28"/>
          <w:szCs w:val="28"/>
        </w:rPr>
      </w:pPr>
    </w:p>
    <w:p w14:paraId="6FA8DC87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Combine Mellor &amp; Mellor Brook into one evening.</w:t>
      </w:r>
    </w:p>
    <w:p w14:paraId="5E1F56BD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</w:p>
    <w:p w14:paraId="5753CE2B" w14:textId="71590FB3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Santa – Ben</w:t>
      </w:r>
    </w:p>
    <w:p w14:paraId="5C5EB348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No lights on- no knocking</w:t>
      </w:r>
    </w:p>
    <w:p w14:paraId="7681DC02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</w:p>
    <w:p w14:paraId="6D53F716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Volunteers</w:t>
      </w:r>
    </w:p>
    <w:p w14:paraId="34A202E5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Sarah</w:t>
      </w:r>
    </w:p>
    <w:p w14:paraId="578313CF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Dan</w:t>
      </w:r>
    </w:p>
    <w:p w14:paraId="6BBB11C2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Paula</w:t>
      </w:r>
    </w:p>
    <w:p w14:paraId="269E206A" w14:textId="77777777" w:rsidR="00D147A1" w:rsidRDefault="00D147A1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Gretel</w:t>
      </w:r>
    </w:p>
    <w:p w14:paraId="2D952254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Chris</w:t>
      </w:r>
    </w:p>
    <w:p w14:paraId="69A36CB9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Jo</w:t>
      </w:r>
    </w:p>
    <w:p w14:paraId="0F5479A7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Mick</w:t>
      </w:r>
    </w:p>
    <w:p w14:paraId="59C7F154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Lisa</w:t>
      </w:r>
    </w:p>
    <w:p w14:paraId="75E5E441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Mohammed</w:t>
      </w:r>
    </w:p>
    <w:p w14:paraId="1B037AF1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Jenna Knott</w:t>
      </w:r>
    </w:p>
    <w:p w14:paraId="46DA940B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? Tony Daly</w:t>
      </w:r>
    </w:p>
    <w:p w14:paraId="015E6F3D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70C8C0C1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Driver &amp; Speakers- Chris Wilson</w:t>
      </w:r>
    </w:p>
    <w:p w14:paraId="34DFFB01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DAEA90F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Volunteers to arrive for 5:15pm to set off promptly at 5:30pm</w:t>
      </w:r>
    </w:p>
    <w:p w14:paraId="21B0D6E8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D813113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Tubs for collections in school?</w:t>
      </w:r>
    </w:p>
    <w:p w14:paraId="00583D04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FB43B73" w14:textId="45CABC5A" w:rsidR="001933F0" w:rsidRPr="00E8217E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Christmas Concerts – 13</w:t>
      </w:r>
      <w:r w:rsidRPr="00E8217E">
        <w:rPr>
          <w:rFonts w:ascii="Arial" w:hAnsi="Arial" w:cs="Arial"/>
          <w:color w:val="2E74B5" w:themeColor="accent1" w:themeShade="BF"/>
          <w:sz w:val="28"/>
          <w:szCs w:val="28"/>
        </w:rPr>
        <w:t xml:space="preserve"> </w:t>
      </w: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&amp; 14/12/22</w:t>
      </w:r>
    </w:p>
    <w:p w14:paraId="0DA89846" w14:textId="17E66529" w:rsidR="00654304" w:rsidRDefault="00654304" w:rsidP="006C52BA">
      <w:pPr>
        <w:rPr>
          <w:rFonts w:ascii="Arial" w:hAnsi="Arial" w:cs="Arial"/>
          <w:b/>
          <w:bCs/>
          <w:sz w:val="28"/>
          <w:szCs w:val="28"/>
        </w:rPr>
      </w:pPr>
    </w:p>
    <w:p w14:paraId="1467CCD3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KS1- 13/12/22 </w:t>
      </w:r>
    </w:p>
    <w:p w14:paraId="688FA3E0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1:30 pm – Zohra </w:t>
      </w:r>
    </w:p>
    <w:p w14:paraId="7CC3A46A" w14:textId="704737AF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5:30pm –</w:t>
      </w:r>
    </w:p>
    <w:p w14:paraId="48E7B54E" w14:textId="7730159A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0AB9BDD8" w14:textId="7A1BDAE5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KS2- 14/12/22</w:t>
      </w:r>
    </w:p>
    <w:p w14:paraId="0AAADCAD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1:30 pm- Zohra</w:t>
      </w:r>
    </w:p>
    <w:p w14:paraId="370F134B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5:30 pm</w:t>
      </w:r>
    </w:p>
    <w:p w14:paraId="10287762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4D97314D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Ask for volunteers closer to the time.</w:t>
      </w:r>
    </w:p>
    <w:p w14:paraId="2B2C5248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543161A3" w14:textId="284523D0" w:rsidR="00654304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Nativity in church – 16/12/22</w:t>
      </w:r>
    </w:p>
    <w:p w14:paraId="7F7BA2B3" w14:textId="77777777" w:rsidR="00E8217E" w:rsidRPr="00E8217E" w:rsidRDefault="00E8217E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</w:p>
    <w:p w14:paraId="1443D582" w14:textId="28853F8F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Volunteers for tea &amp; coffee- Lisa, Seema, Jenna Ke, Jackie</w:t>
      </w:r>
      <w:r w:rsidR="00E8217E">
        <w:rPr>
          <w:rFonts w:ascii="Arial" w:hAnsi="Arial" w:cs="Arial"/>
          <w:sz w:val="28"/>
          <w:szCs w:val="28"/>
        </w:rPr>
        <w:t>,? Sarah</w:t>
      </w:r>
    </w:p>
    <w:p w14:paraId="28B65575" w14:textId="77777777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19A96DAB" w14:textId="64EDB74A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Lisa to look for Easter Raffle prizes on Black Friday. </w:t>
      </w:r>
    </w:p>
    <w:p w14:paraId="10EEF663" w14:textId="2F418988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Ideas- Air Fryer, TV, Pokeman, Activity – Blackpool Zoo family ticket, Chrome book</w:t>
      </w:r>
    </w:p>
    <w:p w14:paraId="004602B9" w14:textId="18E31E4B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5C0DE7BB" w14:textId="66A2532D" w:rsidR="00654304" w:rsidRPr="00E8217E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6. Finance</w:t>
      </w:r>
    </w:p>
    <w:p w14:paraId="29F55F33" w14:textId="6A4EDC54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£90- First Aid course</w:t>
      </w:r>
    </w:p>
    <w:p w14:paraId="6E677A53" w14:textId="58865368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£300 from Rose Queen – donated to FOSMS- Thank you </w:t>
      </w:r>
      <w:r w:rsidR="00E8217E">
        <w:rPr>
          <w:rFonts w:ascii="Arial" w:hAnsi="Arial" w:cs="Arial"/>
          <w:sz w:val="28"/>
          <w:szCs w:val="28"/>
        </w:rPr>
        <w:t>card.</w:t>
      </w:r>
      <w:r>
        <w:rPr>
          <w:rFonts w:ascii="Arial" w:hAnsi="Arial" w:cs="Arial"/>
          <w:sz w:val="28"/>
          <w:szCs w:val="28"/>
        </w:rPr>
        <w:t xml:space="preserve"> </w:t>
      </w:r>
    </w:p>
    <w:p w14:paraId="7F5BFB0A" w14:textId="77777777" w:rsidR="00F8625E" w:rsidRDefault="00F8625E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Paid £200 to each class for resources total 1200</w:t>
      </w:r>
    </w:p>
    <w:p w14:paraId="238AEBC2" w14:textId="4E3409B4" w:rsidR="00F8625E" w:rsidRDefault="00F8625E" w:rsidP="00F862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Trim trail repairs- £2675.55 </w:t>
      </w:r>
    </w:p>
    <w:p w14:paraId="3D652858" w14:textId="27AFD871" w:rsidR="00F8625E" w:rsidRPr="00F8625E" w:rsidRDefault="00F8625E" w:rsidP="00F862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Spooky Disco raised £350</w:t>
      </w:r>
    </w:p>
    <w:p w14:paraId="794197D9" w14:textId="3CD44395" w:rsidR="00F8625E" w:rsidRDefault="00F8625E" w:rsidP="00F8625E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Balance £</w:t>
      </w:r>
      <w:r w:rsidRPr="00F8625E">
        <w:rPr>
          <w:rFonts w:ascii="Arial" w:hAnsi="Arial" w:cs="Arial"/>
          <w:sz w:val="28"/>
          <w:szCs w:val="28"/>
        </w:rPr>
        <w:t>10,303.76</w:t>
      </w:r>
    </w:p>
    <w:p w14:paraId="0C3356D5" w14:textId="77777777" w:rsidR="00F8625E" w:rsidRDefault="00F8625E" w:rsidP="006C52BA">
      <w:pPr>
        <w:rPr>
          <w:rFonts w:ascii="Arial" w:hAnsi="Arial" w:cs="Arial"/>
          <w:sz w:val="28"/>
          <w:szCs w:val="28"/>
        </w:rPr>
      </w:pPr>
    </w:p>
    <w:p w14:paraId="3DA23C8A" w14:textId="2CA91E2A" w:rsidR="00654304" w:rsidRPr="00E8217E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7. School Update</w:t>
      </w:r>
    </w:p>
    <w:p w14:paraId="6EF6FB5C" w14:textId="1415EAEA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27E1DB77" w14:textId="04090CDD" w:rsidR="00654304" w:rsidRP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Life Education Bus £750 – Zohra proposes, Seema seconds, everyone </w:t>
      </w:r>
      <w:r w:rsidR="00E8217E">
        <w:rPr>
          <w:rFonts w:ascii="Arial" w:hAnsi="Arial" w:cs="Arial"/>
          <w:sz w:val="28"/>
          <w:szCs w:val="28"/>
        </w:rPr>
        <w:t>agrees.</w:t>
      </w:r>
    </w:p>
    <w:p w14:paraId="3BE1BFDD" w14:textId="70E7258B" w:rsidR="001933F0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Hopefully log fence will be completed by </w:t>
      </w:r>
      <w:r w:rsidR="00E8217E">
        <w:rPr>
          <w:rFonts w:ascii="Arial" w:hAnsi="Arial" w:cs="Arial"/>
          <w:sz w:val="28"/>
          <w:szCs w:val="28"/>
        </w:rPr>
        <w:t>Friday.</w:t>
      </w:r>
    </w:p>
    <w:p w14:paraId="205F0AAC" w14:textId="79292972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B27E6C3" w14:textId="451D9973" w:rsidR="00654304" w:rsidRDefault="00654304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  <w:r w:rsidRPr="00E8217E"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  <w:t>8.AOB</w:t>
      </w:r>
    </w:p>
    <w:p w14:paraId="1B94A453" w14:textId="77777777" w:rsidR="00E8217E" w:rsidRPr="00E8217E" w:rsidRDefault="00E8217E" w:rsidP="006C52BA">
      <w:pPr>
        <w:rPr>
          <w:rFonts w:ascii="Arial" w:hAnsi="Arial" w:cs="Arial"/>
          <w:b/>
          <w:bCs/>
          <w:color w:val="2E74B5" w:themeColor="accent1" w:themeShade="BF"/>
          <w:sz w:val="28"/>
          <w:szCs w:val="28"/>
        </w:rPr>
      </w:pPr>
    </w:p>
    <w:p w14:paraId="671C0AFE" w14:textId="35F039B7" w:rsidR="00654304" w:rsidRDefault="00654304" w:rsidP="006C52BA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Christmas Meal- Wednesday 7</w:t>
      </w:r>
      <w:r w:rsidRPr="00654304">
        <w:rPr>
          <w:rFonts w:ascii="Arial" w:hAnsi="Arial" w:cs="Arial"/>
          <w:sz w:val="28"/>
          <w:szCs w:val="28"/>
          <w:vertAlign w:val="superscript"/>
        </w:rPr>
        <w:t>th</w:t>
      </w:r>
      <w:r>
        <w:rPr>
          <w:rFonts w:ascii="Arial" w:hAnsi="Arial" w:cs="Arial"/>
          <w:sz w:val="28"/>
          <w:szCs w:val="28"/>
        </w:rPr>
        <w:t xml:space="preserve"> December- Zohra to book</w:t>
      </w:r>
    </w:p>
    <w:p w14:paraId="5BE2E73D" w14:textId="2ACDED1F" w:rsidR="00654304" w:rsidRDefault="00654304" w:rsidP="006C52BA">
      <w:pPr>
        <w:rPr>
          <w:rFonts w:ascii="Arial" w:hAnsi="Arial" w:cs="Arial"/>
          <w:sz w:val="28"/>
          <w:szCs w:val="28"/>
        </w:rPr>
      </w:pPr>
    </w:p>
    <w:p w14:paraId="339EEC3A" w14:textId="77777777" w:rsidR="00AF1D53" w:rsidRDefault="00AF1D53" w:rsidP="00AF1D53">
      <w:pPr>
        <w:jc w:val="center"/>
        <w:rPr>
          <w:b/>
          <w:bCs/>
          <w:i/>
        </w:rPr>
      </w:pPr>
      <w:r w:rsidRPr="00B42B98">
        <w:rPr>
          <w:b/>
          <w:bCs/>
          <w:i/>
        </w:rPr>
        <w:t>A gentle reminder to all FOSMS members to kindly read and reply to all emails even if you are not</w:t>
      </w:r>
      <w:r>
        <w:rPr>
          <w:b/>
          <w:bCs/>
          <w:i/>
        </w:rPr>
        <w:t xml:space="preserve"> </w:t>
      </w:r>
      <w:r w:rsidRPr="00B42B98">
        <w:rPr>
          <w:b/>
          <w:bCs/>
          <w:i/>
        </w:rPr>
        <w:t>able to assist with an event/request.</w:t>
      </w:r>
    </w:p>
    <w:p w14:paraId="72D93ED1" w14:textId="16E257FA" w:rsidR="00AF1D53" w:rsidRDefault="00AF1D53" w:rsidP="00AF1D53">
      <w:pPr>
        <w:pStyle w:val="Heading2"/>
        <w:rPr>
          <w:color w:val="auto"/>
          <w:u w:val="single"/>
        </w:rPr>
      </w:pPr>
      <w:r>
        <w:t xml:space="preserve">Date of next meeting: </w:t>
      </w:r>
      <w:r w:rsidRPr="00955D3A">
        <w:rPr>
          <w:color w:val="auto"/>
          <w:u w:val="single"/>
        </w:rPr>
        <w:t xml:space="preserve">Tuesday </w:t>
      </w:r>
      <w:r w:rsidR="00E8217E">
        <w:rPr>
          <w:color w:val="auto"/>
          <w:u w:val="single"/>
        </w:rPr>
        <w:t>17</w:t>
      </w:r>
      <w:r w:rsidR="00E8217E" w:rsidRPr="00E8217E">
        <w:rPr>
          <w:color w:val="auto"/>
          <w:u w:val="single"/>
          <w:vertAlign w:val="superscript"/>
        </w:rPr>
        <w:t>th</w:t>
      </w:r>
      <w:r w:rsidR="00E8217E">
        <w:rPr>
          <w:color w:val="auto"/>
          <w:u w:val="single"/>
        </w:rPr>
        <w:t xml:space="preserve"> January 2023</w:t>
      </w:r>
      <w:r w:rsidRPr="00955D3A">
        <w:rPr>
          <w:color w:val="auto"/>
          <w:u w:val="single"/>
        </w:rPr>
        <w:t>,</w:t>
      </w:r>
      <w:r w:rsidR="00E8217E">
        <w:rPr>
          <w:color w:val="auto"/>
          <w:u w:val="single"/>
        </w:rPr>
        <w:t xml:space="preserve"> 19:30</w:t>
      </w:r>
      <w:r w:rsidRPr="00955D3A">
        <w:rPr>
          <w:color w:val="auto"/>
          <w:u w:val="single"/>
        </w:rPr>
        <w:t xml:space="preserve"> School</w:t>
      </w:r>
    </w:p>
    <w:p w14:paraId="02D800AF" w14:textId="77777777" w:rsidR="00AF1D53" w:rsidRPr="00AF1D53" w:rsidRDefault="00AF1D53" w:rsidP="00224982">
      <w:pPr>
        <w:pStyle w:val="Heading2"/>
        <w:rPr>
          <w:b w:val="0"/>
          <w:bCs w:val="0"/>
          <w:color w:val="auto"/>
        </w:rPr>
      </w:pPr>
    </w:p>
    <w:sectPr w:rsidR="00AF1D53" w:rsidRPr="00AF1D53" w:rsidSect="001534F4">
      <w:footerReference w:type="default" r:id="rId7"/>
      <w:pgSz w:w="12240" w:h="15840"/>
      <w:pgMar w:top="864" w:right="864" w:bottom="864" w:left="864" w:header="576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AADEE" w14:textId="77777777" w:rsidR="005B7770" w:rsidRDefault="005B7770">
      <w:pPr>
        <w:spacing w:after="0"/>
      </w:pPr>
      <w:r>
        <w:separator/>
      </w:r>
    </w:p>
  </w:endnote>
  <w:endnote w:type="continuationSeparator" w:id="0">
    <w:p w14:paraId="0AD95CD1" w14:textId="77777777" w:rsidR="005B7770" w:rsidRDefault="005B777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27091" w14:textId="77777777" w:rsidR="000A092C" w:rsidRDefault="00CD75B8">
    <w:pPr>
      <w:pStyle w:val="Footer"/>
    </w:pPr>
    <w:r>
      <w:t xml:space="preserve">Page | </w:t>
    </w:r>
    <w:r>
      <w:fldChar w:fldCharType="begin"/>
    </w:r>
    <w:r>
      <w:instrText xml:space="preserve"> PAGE   \* MERGEFORMAT </w:instrText>
    </w:r>
    <w:r>
      <w:fldChar w:fldCharType="separate"/>
    </w:r>
    <w:r w:rsidR="00955D3A"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62324C" w14:textId="77777777" w:rsidR="005B7770" w:rsidRDefault="005B7770">
      <w:pPr>
        <w:spacing w:after="0"/>
      </w:pPr>
      <w:r>
        <w:separator/>
      </w:r>
    </w:p>
  </w:footnote>
  <w:footnote w:type="continuationSeparator" w:id="0">
    <w:p w14:paraId="65286AFF" w14:textId="77777777" w:rsidR="005B7770" w:rsidRDefault="005B7770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6E3540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088761E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42F87098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88A977E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50FE7B52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3B6A4FC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E34D5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73842B2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5C9674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1BC9FC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E5808CA"/>
    <w:multiLevelType w:val="hybridMultilevel"/>
    <w:tmpl w:val="BEE85DE2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0440F6"/>
    <w:multiLevelType w:val="hybridMultilevel"/>
    <w:tmpl w:val="DFBE331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F8E60BC"/>
    <w:multiLevelType w:val="hybridMultilevel"/>
    <w:tmpl w:val="A490BE92"/>
    <w:lvl w:ilvl="0" w:tplc="378A077C">
      <w:numFmt w:val="bullet"/>
      <w:lvlText w:val="-"/>
      <w:lvlJc w:val="left"/>
      <w:pPr>
        <w:ind w:left="2520" w:hanging="360"/>
      </w:pPr>
      <w:rPr>
        <w:rFonts w:ascii="Century Gothic" w:eastAsiaTheme="majorEastAsia" w:hAnsi="Century Gothic" w:cstheme="majorBidi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39567F7"/>
    <w:multiLevelType w:val="hybridMultilevel"/>
    <w:tmpl w:val="56FA38C2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139B65D0"/>
    <w:multiLevelType w:val="hybridMultilevel"/>
    <w:tmpl w:val="4186047E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143E452F"/>
    <w:multiLevelType w:val="hybridMultilevel"/>
    <w:tmpl w:val="B296B9C4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5C42939"/>
    <w:multiLevelType w:val="hybridMultilevel"/>
    <w:tmpl w:val="A3601556"/>
    <w:lvl w:ilvl="0" w:tplc="4960535E">
      <w:start w:val="1930"/>
      <w:numFmt w:val="bullet"/>
      <w:lvlText w:val="-"/>
      <w:lvlJc w:val="left"/>
      <w:pPr>
        <w:ind w:left="72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D7F4A06"/>
    <w:multiLevelType w:val="hybridMultilevel"/>
    <w:tmpl w:val="2C201E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9812FD"/>
    <w:multiLevelType w:val="hybridMultilevel"/>
    <w:tmpl w:val="744017B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2124895"/>
    <w:multiLevelType w:val="hybridMultilevel"/>
    <w:tmpl w:val="54A6C7C8"/>
    <w:lvl w:ilvl="0" w:tplc="5A0AAB9E">
      <w:start w:val="3"/>
      <w:numFmt w:val="bullet"/>
      <w:lvlText w:val=""/>
      <w:lvlJc w:val="left"/>
      <w:pPr>
        <w:ind w:left="720" w:hanging="360"/>
      </w:pPr>
      <w:rPr>
        <w:rFonts w:ascii="Wingdings" w:eastAsiaTheme="minorEastAsia" w:hAnsi="Wingding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DA3875"/>
    <w:multiLevelType w:val="hybridMultilevel"/>
    <w:tmpl w:val="3ABC9066"/>
    <w:lvl w:ilvl="0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0074BBB"/>
    <w:multiLevelType w:val="hybridMultilevel"/>
    <w:tmpl w:val="2E5600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BDE64F8"/>
    <w:multiLevelType w:val="hybridMultilevel"/>
    <w:tmpl w:val="BBC06E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6A7321"/>
    <w:multiLevelType w:val="hybridMultilevel"/>
    <w:tmpl w:val="0116286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A0C944C">
      <w:start w:val="1"/>
      <w:numFmt w:val="bullet"/>
      <w:lvlText w:val="-"/>
      <w:lvlJc w:val="left"/>
      <w:pPr>
        <w:ind w:left="2160" w:hanging="360"/>
      </w:pPr>
      <w:rPr>
        <w:rFonts w:ascii="Century Gothic" w:eastAsiaTheme="majorEastAsia" w:hAnsi="Century Gothic" w:cstheme="majorBidi" w:hint="default"/>
        <w:b w:val="0"/>
        <w:color w:val="auto"/>
        <w:sz w:val="22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145FF5"/>
    <w:multiLevelType w:val="hybridMultilevel"/>
    <w:tmpl w:val="00BC9B52"/>
    <w:lvl w:ilvl="0" w:tplc="6CB0203C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1380A76"/>
    <w:multiLevelType w:val="hybridMultilevel"/>
    <w:tmpl w:val="C450D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D46715"/>
    <w:multiLevelType w:val="hybridMultilevel"/>
    <w:tmpl w:val="B6C0906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3FF1DEC"/>
    <w:multiLevelType w:val="hybridMultilevel"/>
    <w:tmpl w:val="789A4C4A"/>
    <w:lvl w:ilvl="0" w:tplc="378A077C">
      <w:numFmt w:val="bullet"/>
      <w:lvlText w:val="-"/>
      <w:lvlJc w:val="left"/>
      <w:pPr>
        <w:ind w:left="180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58255141"/>
    <w:multiLevelType w:val="hybridMultilevel"/>
    <w:tmpl w:val="FD7AEF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9A3208"/>
    <w:multiLevelType w:val="hybridMultilevel"/>
    <w:tmpl w:val="15129BB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DFE2A4E"/>
    <w:multiLevelType w:val="hybridMultilevel"/>
    <w:tmpl w:val="6D421AE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15A1A"/>
    <w:multiLevelType w:val="hybridMultilevel"/>
    <w:tmpl w:val="CB0E6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C10162"/>
    <w:multiLevelType w:val="hybridMultilevel"/>
    <w:tmpl w:val="D7FA5126"/>
    <w:lvl w:ilvl="0" w:tplc="51D02DDC"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6E003613"/>
    <w:multiLevelType w:val="hybridMultilevel"/>
    <w:tmpl w:val="4240FD40"/>
    <w:lvl w:ilvl="0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73D0553C"/>
    <w:multiLevelType w:val="hybridMultilevel"/>
    <w:tmpl w:val="FFFFFFFF"/>
    <w:lvl w:ilvl="0" w:tplc="0BDAFFBE">
      <w:start w:val="1"/>
      <w:numFmt w:val="bullet"/>
      <w:lvlText w:val="o"/>
      <w:lvlJc w:val="left"/>
      <w:pPr>
        <w:ind w:left="360" w:hanging="360"/>
      </w:pPr>
      <w:rPr>
        <w:rFonts w:ascii="Courier New" w:hAnsi="Courier New"/>
      </w:rPr>
    </w:lvl>
    <w:lvl w:ilvl="1" w:tplc="E31A0358">
      <w:start w:val="1"/>
      <w:numFmt w:val="bullet"/>
      <w:lvlText w:val="o"/>
      <w:lvlJc w:val="left"/>
      <w:pPr>
        <w:ind w:left="720" w:hanging="360"/>
      </w:pPr>
      <w:rPr>
        <w:rFonts w:ascii="Courier New" w:hAnsi="Courier New"/>
      </w:rPr>
    </w:lvl>
    <w:lvl w:ilvl="2" w:tplc="AF56242C">
      <w:start w:val="1"/>
      <w:numFmt w:val="bullet"/>
      <w:lvlText w:val=""/>
      <w:lvlJc w:val="left"/>
      <w:pPr>
        <w:ind w:left="1080" w:hanging="360"/>
      </w:pPr>
    </w:lvl>
    <w:lvl w:ilvl="3" w:tplc="FDF44052">
      <w:start w:val="1"/>
      <w:numFmt w:val="bullet"/>
      <w:lvlText w:val=""/>
      <w:lvlJc w:val="left"/>
      <w:pPr>
        <w:ind w:left="1440" w:hanging="360"/>
      </w:pPr>
    </w:lvl>
    <w:lvl w:ilvl="4" w:tplc="EEB2BBCA">
      <w:start w:val="1"/>
      <w:numFmt w:val="bullet"/>
      <w:lvlText w:val="o"/>
      <w:lvlJc w:val="left"/>
      <w:pPr>
        <w:ind w:left="1800" w:hanging="360"/>
      </w:pPr>
      <w:rPr>
        <w:rFonts w:ascii="Courier New" w:hAnsi="Courier New"/>
      </w:rPr>
    </w:lvl>
    <w:lvl w:ilvl="5" w:tplc="D982E63C">
      <w:start w:val="1"/>
      <w:numFmt w:val="bullet"/>
      <w:lvlText w:val=""/>
      <w:lvlJc w:val="left"/>
      <w:pPr>
        <w:ind w:left="2160" w:hanging="360"/>
      </w:pPr>
    </w:lvl>
    <w:lvl w:ilvl="6" w:tplc="28629CD6">
      <w:start w:val="1"/>
      <w:numFmt w:val="bullet"/>
      <w:lvlText w:val=""/>
      <w:lvlJc w:val="left"/>
      <w:pPr>
        <w:ind w:left="2520" w:hanging="360"/>
      </w:pPr>
    </w:lvl>
    <w:lvl w:ilvl="7" w:tplc="62CA7090">
      <w:start w:val="1"/>
      <w:numFmt w:val="bullet"/>
      <w:lvlText w:val="o"/>
      <w:lvlJc w:val="left"/>
      <w:pPr>
        <w:ind w:left="2880" w:hanging="360"/>
      </w:pPr>
      <w:rPr>
        <w:rFonts w:ascii="Courier New" w:hAnsi="Courier New"/>
      </w:rPr>
    </w:lvl>
    <w:lvl w:ilvl="8" w:tplc="E0664BBA">
      <w:start w:val="1"/>
      <w:numFmt w:val="bullet"/>
      <w:lvlText w:val=""/>
      <w:lvlJc w:val="left"/>
      <w:pPr>
        <w:ind w:left="3240" w:hanging="360"/>
      </w:pPr>
    </w:lvl>
  </w:abstractNum>
  <w:abstractNum w:abstractNumId="35" w15:restartNumberingAfterBreak="0">
    <w:nsid w:val="77EC6A62"/>
    <w:multiLevelType w:val="hybridMultilevel"/>
    <w:tmpl w:val="C22CCA72"/>
    <w:lvl w:ilvl="0" w:tplc="015447E2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  <w:color w:val="5B9BD5" w:themeColor="accent1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6" w15:restartNumberingAfterBreak="0">
    <w:nsid w:val="7801085F"/>
    <w:multiLevelType w:val="hybridMultilevel"/>
    <w:tmpl w:val="5B124606"/>
    <w:lvl w:ilvl="0" w:tplc="747E6D08">
      <w:start w:val="1930"/>
      <w:numFmt w:val="bullet"/>
      <w:lvlText w:val="-"/>
      <w:lvlJc w:val="left"/>
      <w:pPr>
        <w:ind w:left="1080" w:hanging="360"/>
      </w:pPr>
      <w:rPr>
        <w:rFonts w:ascii="Century Gothic" w:eastAsiaTheme="majorEastAsia" w:hAnsi="Century Gothic" w:cstheme="maj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7A625E4F"/>
    <w:multiLevelType w:val="hybridMultilevel"/>
    <w:tmpl w:val="AEDE0E3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num w:numId="1" w16cid:durableId="463743855">
    <w:abstractNumId w:val="37"/>
  </w:num>
  <w:num w:numId="2" w16cid:durableId="1105998301">
    <w:abstractNumId w:val="35"/>
  </w:num>
  <w:num w:numId="3" w16cid:durableId="1198857046">
    <w:abstractNumId w:val="9"/>
  </w:num>
  <w:num w:numId="4" w16cid:durableId="1546869621">
    <w:abstractNumId w:val="7"/>
  </w:num>
  <w:num w:numId="5" w16cid:durableId="1106971560">
    <w:abstractNumId w:val="6"/>
  </w:num>
  <w:num w:numId="6" w16cid:durableId="543058713">
    <w:abstractNumId w:val="5"/>
  </w:num>
  <w:num w:numId="7" w16cid:durableId="1308516686">
    <w:abstractNumId w:val="4"/>
  </w:num>
  <w:num w:numId="8" w16cid:durableId="2103793752">
    <w:abstractNumId w:val="8"/>
  </w:num>
  <w:num w:numId="9" w16cid:durableId="668026471">
    <w:abstractNumId w:val="3"/>
  </w:num>
  <w:num w:numId="10" w16cid:durableId="1764183352">
    <w:abstractNumId w:val="2"/>
  </w:num>
  <w:num w:numId="11" w16cid:durableId="1060179599">
    <w:abstractNumId w:val="1"/>
  </w:num>
  <w:num w:numId="12" w16cid:durableId="280067407">
    <w:abstractNumId w:val="0"/>
  </w:num>
  <w:num w:numId="13" w16cid:durableId="1743798755">
    <w:abstractNumId w:val="22"/>
  </w:num>
  <w:num w:numId="14" w16cid:durableId="1380741594">
    <w:abstractNumId w:val="17"/>
  </w:num>
  <w:num w:numId="15" w16cid:durableId="1135101936">
    <w:abstractNumId w:val="34"/>
  </w:num>
  <w:num w:numId="16" w16cid:durableId="1407411895">
    <w:abstractNumId w:val="28"/>
  </w:num>
  <w:num w:numId="17" w16cid:durableId="899168282">
    <w:abstractNumId w:val="26"/>
  </w:num>
  <w:num w:numId="18" w16cid:durableId="244456202">
    <w:abstractNumId w:val="18"/>
  </w:num>
  <w:num w:numId="19" w16cid:durableId="1270897227">
    <w:abstractNumId w:val="33"/>
  </w:num>
  <w:num w:numId="20" w16cid:durableId="807551971">
    <w:abstractNumId w:val="30"/>
  </w:num>
  <w:num w:numId="21" w16cid:durableId="1665624253">
    <w:abstractNumId w:val="11"/>
  </w:num>
  <w:num w:numId="22" w16cid:durableId="165245001">
    <w:abstractNumId w:val="29"/>
  </w:num>
  <w:num w:numId="23" w16cid:durableId="1392386702">
    <w:abstractNumId w:val="23"/>
  </w:num>
  <w:num w:numId="24" w16cid:durableId="1066801499">
    <w:abstractNumId w:val="14"/>
  </w:num>
  <w:num w:numId="25" w16cid:durableId="1374115048">
    <w:abstractNumId w:val="15"/>
  </w:num>
  <w:num w:numId="26" w16cid:durableId="1766608850">
    <w:abstractNumId w:val="20"/>
  </w:num>
  <w:num w:numId="27" w16cid:durableId="1018774566">
    <w:abstractNumId w:val="13"/>
  </w:num>
  <w:num w:numId="28" w16cid:durableId="2122606728">
    <w:abstractNumId w:val="31"/>
  </w:num>
  <w:num w:numId="29" w16cid:durableId="1270703460">
    <w:abstractNumId w:val="21"/>
  </w:num>
  <w:num w:numId="30" w16cid:durableId="713233996">
    <w:abstractNumId w:val="25"/>
  </w:num>
  <w:num w:numId="31" w16cid:durableId="796946666">
    <w:abstractNumId w:val="24"/>
  </w:num>
  <w:num w:numId="32" w16cid:durableId="11732517">
    <w:abstractNumId w:val="36"/>
  </w:num>
  <w:num w:numId="33" w16cid:durableId="1185482688">
    <w:abstractNumId w:val="10"/>
  </w:num>
  <w:num w:numId="34" w16cid:durableId="1072582631">
    <w:abstractNumId w:val="32"/>
  </w:num>
  <w:num w:numId="35" w16cid:durableId="1997418198">
    <w:abstractNumId w:val="27"/>
  </w:num>
  <w:num w:numId="36" w16cid:durableId="2129472975">
    <w:abstractNumId w:val="12"/>
  </w:num>
  <w:num w:numId="37" w16cid:durableId="1040546488">
    <w:abstractNumId w:val="16"/>
  </w:num>
  <w:num w:numId="38" w16cid:durableId="168080907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739DC"/>
    <w:rsid w:val="00001B88"/>
    <w:rsid w:val="00010CF4"/>
    <w:rsid w:val="000249A1"/>
    <w:rsid w:val="0002688F"/>
    <w:rsid w:val="00035EA6"/>
    <w:rsid w:val="00035FC2"/>
    <w:rsid w:val="000404D6"/>
    <w:rsid w:val="00047984"/>
    <w:rsid w:val="00050282"/>
    <w:rsid w:val="00056BC4"/>
    <w:rsid w:val="0005733F"/>
    <w:rsid w:val="00070BFC"/>
    <w:rsid w:val="00076089"/>
    <w:rsid w:val="000832C3"/>
    <w:rsid w:val="000874E2"/>
    <w:rsid w:val="00087FA9"/>
    <w:rsid w:val="0009148B"/>
    <w:rsid w:val="000A092C"/>
    <w:rsid w:val="000A70F4"/>
    <w:rsid w:val="000B4204"/>
    <w:rsid w:val="000C4992"/>
    <w:rsid w:val="000D5358"/>
    <w:rsid w:val="000D61CB"/>
    <w:rsid w:val="000D6689"/>
    <w:rsid w:val="000E7898"/>
    <w:rsid w:val="000F337D"/>
    <w:rsid w:val="000F3DC3"/>
    <w:rsid w:val="001061B3"/>
    <w:rsid w:val="001330A0"/>
    <w:rsid w:val="0013643F"/>
    <w:rsid w:val="00140B99"/>
    <w:rsid w:val="00140BA3"/>
    <w:rsid w:val="00144883"/>
    <w:rsid w:val="00146A53"/>
    <w:rsid w:val="001534F4"/>
    <w:rsid w:val="00154F16"/>
    <w:rsid w:val="00166E15"/>
    <w:rsid w:val="00175D76"/>
    <w:rsid w:val="00180A21"/>
    <w:rsid w:val="00184BDD"/>
    <w:rsid w:val="001933F0"/>
    <w:rsid w:val="00194CED"/>
    <w:rsid w:val="001971F8"/>
    <w:rsid w:val="001A2049"/>
    <w:rsid w:val="001A246C"/>
    <w:rsid w:val="001A26FD"/>
    <w:rsid w:val="001A27ED"/>
    <w:rsid w:val="001A3124"/>
    <w:rsid w:val="001A405A"/>
    <w:rsid w:val="001A655C"/>
    <w:rsid w:val="001A6CC3"/>
    <w:rsid w:val="001D04C6"/>
    <w:rsid w:val="001D0DB0"/>
    <w:rsid w:val="001E542F"/>
    <w:rsid w:val="001F05C6"/>
    <w:rsid w:val="001F1E06"/>
    <w:rsid w:val="001F284E"/>
    <w:rsid w:val="001F59A4"/>
    <w:rsid w:val="001F7BC1"/>
    <w:rsid w:val="00202149"/>
    <w:rsid w:val="0020327E"/>
    <w:rsid w:val="00207934"/>
    <w:rsid w:val="00212595"/>
    <w:rsid w:val="00224982"/>
    <w:rsid w:val="00230FFB"/>
    <w:rsid w:val="0023315B"/>
    <w:rsid w:val="0023402A"/>
    <w:rsid w:val="00234B9C"/>
    <w:rsid w:val="00242830"/>
    <w:rsid w:val="00246FE5"/>
    <w:rsid w:val="00251179"/>
    <w:rsid w:val="00254569"/>
    <w:rsid w:val="00254B61"/>
    <w:rsid w:val="002567CD"/>
    <w:rsid w:val="00257194"/>
    <w:rsid w:val="002631D4"/>
    <w:rsid w:val="00263EA3"/>
    <w:rsid w:val="002746C5"/>
    <w:rsid w:val="00274E37"/>
    <w:rsid w:val="00276212"/>
    <w:rsid w:val="00294971"/>
    <w:rsid w:val="002A3414"/>
    <w:rsid w:val="002A4DD6"/>
    <w:rsid w:val="002A55F8"/>
    <w:rsid w:val="002A5DBD"/>
    <w:rsid w:val="002B7336"/>
    <w:rsid w:val="002B7342"/>
    <w:rsid w:val="002C1357"/>
    <w:rsid w:val="002C2F75"/>
    <w:rsid w:val="002D0BE6"/>
    <w:rsid w:val="002D60BE"/>
    <w:rsid w:val="002E4A1A"/>
    <w:rsid w:val="002E6823"/>
    <w:rsid w:val="002F0E6A"/>
    <w:rsid w:val="002F39F1"/>
    <w:rsid w:val="002F3AD9"/>
    <w:rsid w:val="00302287"/>
    <w:rsid w:val="0030311F"/>
    <w:rsid w:val="00303984"/>
    <w:rsid w:val="00305969"/>
    <w:rsid w:val="00307D89"/>
    <w:rsid w:val="003144CA"/>
    <w:rsid w:val="00315B98"/>
    <w:rsid w:val="00315F22"/>
    <w:rsid w:val="00323026"/>
    <w:rsid w:val="0033061E"/>
    <w:rsid w:val="00330968"/>
    <w:rsid w:val="00331681"/>
    <w:rsid w:val="00331B6D"/>
    <w:rsid w:val="00332765"/>
    <w:rsid w:val="003415FF"/>
    <w:rsid w:val="003462B3"/>
    <w:rsid w:val="003508A9"/>
    <w:rsid w:val="00351D83"/>
    <w:rsid w:val="003520E2"/>
    <w:rsid w:val="00364DAB"/>
    <w:rsid w:val="00367AA6"/>
    <w:rsid w:val="003749B6"/>
    <w:rsid w:val="00374B4A"/>
    <w:rsid w:val="0037575F"/>
    <w:rsid w:val="0037620B"/>
    <w:rsid w:val="00396304"/>
    <w:rsid w:val="003A0945"/>
    <w:rsid w:val="003B0655"/>
    <w:rsid w:val="003B2EB7"/>
    <w:rsid w:val="003B55C9"/>
    <w:rsid w:val="003C67CA"/>
    <w:rsid w:val="003D2DFC"/>
    <w:rsid w:val="003D5357"/>
    <w:rsid w:val="003E0C20"/>
    <w:rsid w:val="003F1C69"/>
    <w:rsid w:val="004031F5"/>
    <w:rsid w:val="00425B5D"/>
    <w:rsid w:val="00441CF9"/>
    <w:rsid w:val="00447887"/>
    <w:rsid w:val="00461944"/>
    <w:rsid w:val="004653D4"/>
    <w:rsid w:val="0047298E"/>
    <w:rsid w:val="00473C52"/>
    <w:rsid w:val="00474386"/>
    <w:rsid w:val="004829CA"/>
    <w:rsid w:val="0049027E"/>
    <w:rsid w:val="004974A3"/>
    <w:rsid w:val="004A2EE0"/>
    <w:rsid w:val="004A4F4B"/>
    <w:rsid w:val="004A70C6"/>
    <w:rsid w:val="004B031B"/>
    <w:rsid w:val="004B3A7E"/>
    <w:rsid w:val="004C1DAD"/>
    <w:rsid w:val="004C1FF3"/>
    <w:rsid w:val="004D1E15"/>
    <w:rsid w:val="004D4F2B"/>
    <w:rsid w:val="004D7F3A"/>
    <w:rsid w:val="004E2C7C"/>
    <w:rsid w:val="004E3926"/>
    <w:rsid w:val="004E5BA7"/>
    <w:rsid w:val="004E72F6"/>
    <w:rsid w:val="004F0B90"/>
    <w:rsid w:val="004F0DB2"/>
    <w:rsid w:val="004F2C9C"/>
    <w:rsid w:val="004F536A"/>
    <w:rsid w:val="0050164A"/>
    <w:rsid w:val="005073F3"/>
    <w:rsid w:val="00512CF2"/>
    <w:rsid w:val="0052166C"/>
    <w:rsid w:val="00523EE9"/>
    <w:rsid w:val="00530B35"/>
    <w:rsid w:val="005313E1"/>
    <w:rsid w:val="0053530B"/>
    <w:rsid w:val="00566DB3"/>
    <w:rsid w:val="0057139B"/>
    <w:rsid w:val="00574C57"/>
    <w:rsid w:val="00582EAF"/>
    <w:rsid w:val="005878FF"/>
    <w:rsid w:val="00587B2A"/>
    <w:rsid w:val="00592A5B"/>
    <w:rsid w:val="00592A8A"/>
    <w:rsid w:val="005948D4"/>
    <w:rsid w:val="00595798"/>
    <w:rsid w:val="005A273F"/>
    <w:rsid w:val="005A2A91"/>
    <w:rsid w:val="005A3EAB"/>
    <w:rsid w:val="005A584C"/>
    <w:rsid w:val="005A723D"/>
    <w:rsid w:val="005B1E17"/>
    <w:rsid w:val="005B32BD"/>
    <w:rsid w:val="005B6746"/>
    <w:rsid w:val="005B7770"/>
    <w:rsid w:val="005C2570"/>
    <w:rsid w:val="005C478E"/>
    <w:rsid w:val="005C7E58"/>
    <w:rsid w:val="005E622B"/>
    <w:rsid w:val="005F54B9"/>
    <w:rsid w:val="005F6C73"/>
    <w:rsid w:val="00604D96"/>
    <w:rsid w:val="00613CE4"/>
    <w:rsid w:val="00614675"/>
    <w:rsid w:val="00615261"/>
    <w:rsid w:val="0062051D"/>
    <w:rsid w:val="0062148D"/>
    <w:rsid w:val="00621EF8"/>
    <w:rsid w:val="0063269B"/>
    <w:rsid w:val="00633D33"/>
    <w:rsid w:val="0063668D"/>
    <w:rsid w:val="00650FF5"/>
    <w:rsid w:val="00654304"/>
    <w:rsid w:val="00666568"/>
    <w:rsid w:val="00667FE0"/>
    <w:rsid w:val="006732C3"/>
    <w:rsid w:val="00684848"/>
    <w:rsid w:val="006909D2"/>
    <w:rsid w:val="006965ED"/>
    <w:rsid w:val="00697486"/>
    <w:rsid w:val="006A242D"/>
    <w:rsid w:val="006B58C2"/>
    <w:rsid w:val="006B6DCA"/>
    <w:rsid w:val="006B7D00"/>
    <w:rsid w:val="006C52BA"/>
    <w:rsid w:val="006D0BC3"/>
    <w:rsid w:val="006E6C9F"/>
    <w:rsid w:val="00702786"/>
    <w:rsid w:val="00704D5F"/>
    <w:rsid w:val="00705283"/>
    <w:rsid w:val="00707921"/>
    <w:rsid w:val="00710F88"/>
    <w:rsid w:val="007147AB"/>
    <w:rsid w:val="0071708E"/>
    <w:rsid w:val="00731B1C"/>
    <w:rsid w:val="007332F4"/>
    <w:rsid w:val="007372AA"/>
    <w:rsid w:val="00737C01"/>
    <w:rsid w:val="007402ED"/>
    <w:rsid w:val="00741037"/>
    <w:rsid w:val="007457DE"/>
    <w:rsid w:val="00754EAE"/>
    <w:rsid w:val="00756D58"/>
    <w:rsid w:val="00757223"/>
    <w:rsid w:val="007574A7"/>
    <w:rsid w:val="00760BCB"/>
    <w:rsid w:val="007616EE"/>
    <w:rsid w:val="00762F1A"/>
    <w:rsid w:val="00766499"/>
    <w:rsid w:val="00792979"/>
    <w:rsid w:val="00796308"/>
    <w:rsid w:val="007A0EE1"/>
    <w:rsid w:val="007A3653"/>
    <w:rsid w:val="007A75F6"/>
    <w:rsid w:val="007B25FA"/>
    <w:rsid w:val="007B46BC"/>
    <w:rsid w:val="007B4F02"/>
    <w:rsid w:val="007C1221"/>
    <w:rsid w:val="007C12FD"/>
    <w:rsid w:val="007C4DF9"/>
    <w:rsid w:val="007E1037"/>
    <w:rsid w:val="007F6D3C"/>
    <w:rsid w:val="007F70B0"/>
    <w:rsid w:val="00806195"/>
    <w:rsid w:val="00806A87"/>
    <w:rsid w:val="008167C7"/>
    <w:rsid w:val="0081797D"/>
    <w:rsid w:val="00822342"/>
    <w:rsid w:val="00826C85"/>
    <w:rsid w:val="00827366"/>
    <w:rsid w:val="00830E41"/>
    <w:rsid w:val="008403C6"/>
    <w:rsid w:val="00843144"/>
    <w:rsid w:val="00850F0A"/>
    <w:rsid w:val="0085351B"/>
    <w:rsid w:val="00860653"/>
    <w:rsid w:val="00860772"/>
    <w:rsid w:val="00874A22"/>
    <w:rsid w:val="0087638A"/>
    <w:rsid w:val="00877E18"/>
    <w:rsid w:val="0088382B"/>
    <w:rsid w:val="00890C2C"/>
    <w:rsid w:val="0089743A"/>
    <w:rsid w:val="008B02C3"/>
    <w:rsid w:val="008B58AA"/>
    <w:rsid w:val="008C1249"/>
    <w:rsid w:val="008C5F9F"/>
    <w:rsid w:val="008C79E3"/>
    <w:rsid w:val="008D3281"/>
    <w:rsid w:val="008D366D"/>
    <w:rsid w:val="008D52E0"/>
    <w:rsid w:val="008E6319"/>
    <w:rsid w:val="008E7A8A"/>
    <w:rsid w:val="008F175C"/>
    <w:rsid w:val="008F79E5"/>
    <w:rsid w:val="0090451F"/>
    <w:rsid w:val="00905D41"/>
    <w:rsid w:val="00906707"/>
    <w:rsid w:val="00906DF8"/>
    <w:rsid w:val="009175A7"/>
    <w:rsid w:val="00927E5B"/>
    <w:rsid w:val="00930FFC"/>
    <w:rsid w:val="009339AC"/>
    <w:rsid w:val="009416E1"/>
    <w:rsid w:val="00946B11"/>
    <w:rsid w:val="0095353A"/>
    <w:rsid w:val="00955D3A"/>
    <w:rsid w:val="00957536"/>
    <w:rsid w:val="0096191C"/>
    <w:rsid w:val="00967198"/>
    <w:rsid w:val="0097125E"/>
    <w:rsid w:val="00971474"/>
    <w:rsid w:val="009739DC"/>
    <w:rsid w:val="00976058"/>
    <w:rsid w:val="00980504"/>
    <w:rsid w:val="009A087B"/>
    <w:rsid w:val="009A1291"/>
    <w:rsid w:val="009A1468"/>
    <w:rsid w:val="009A36E4"/>
    <w:rsid w:val="009A37DD"/>
    <w:rsid w:val="009B0B3F"/>
    <w:rsid w:val="009B2EC4"/>
    <w:rsid w:val="009B54F1"/>
    <w:rsid w:val="009B595D"/>
    <w:rsid w:val="009B7895"/>
    <w:rsid w:val="009C4143"/>
    <w:rsid w:val="009C4989"/>
    <w:rsid w:val="009C59E3"/>
    <w:rsid w:val="009C64A3"/>
    <w:rsid w:val="009D0AC4"/>
    <w:rsid w:val="009D4FBA"/>
    <w:rsid w:val="009D5789"/>
    <w:rsid w:val="009E0F89"/>
    <w:rsid w:val="009E2071"/>
    <w:rsid w:val="009E5493"/>
    <w:rsid w:val="009E7EA0"/>
    <w:rsid w:val="009F020C"/>
    <w:rsid w:val="009F2675"/>
    <w:rsid w:val="009F6618"/>
    <w:rsid w:val="00A02700"/>
    <w:rsid w:val="00A1428F"/>
    <w:rsid w:val="00A150C1"/>
    <w:rsid w:val="00A16C40"/>
    <w:rsid w:val="00A17B58"/>
    <w:rsid w:val="00A20344"/>
    <w:rsid w:val="00A30CF3"/>
    <w:rsid w:val="00A4122E"/>
    <w:rsid w:val="00A44E18"/>
    <w:rsid w:val="00A56E54"/>
    <w:rsid w:val="00A60560"/>
    <w:rsid w:val="00A60C64"/>
    <w:rsid w:val="00A674F4"/>
    <w:rsid w:val="00A70159"/>
    <w:rsid w:val="00A723BB"/>
    <w:rsid w:val="00A91877"/>
    <w:rsid w:val="00A92180"/>
    <w:rsid w:val="00A97B7C"/>
    <w:rsid w:val="00AA1846"/>
    <w:rsid w:val="00AA613B"/>
    <w:rsid w:val="00AB555B"/>
    <w:rsid w:val="00AC559A"/>
    <w:rsid w:val="00AD28C0"/>
    <w:rsid w:val="00AD657C"/>
    <w:rsid w:val="00AE318A"/>
    <w:rsid w:val="00AE3F64"/>
    <w:rsid w:val="00AE64DC"/>
    <w:rsid w:val="00AF002C"/>
    <w:rsid w:val="00AF1D53"/>
    <w:rsid w:val="00AF3DEB"/>
    <w:rsid w:val="00B01209"/>
    <w:rsid w:val="00B024DF"/>
    <w:rsid w:val="00B10A5F"/>
    <w:rsid w:val="00B11AB4"/>
    <w:rsid w:val="00B14F60"/>
    <w:rsid w:val="00B34470"/>
    <w:rsid w:val="00B42B98"/>
    <w:rsid w:val="00B454A7"/>
    <w:rsid w:val="00B5159B"/>
    <w:rsid w:val="00B54694"/>
    <w:rsid w:val="00B54FB4"/>
    <w:rsid w:val="00B61D17"/>
    <w:rsid w:val="00B63F3B"/>
    <w:rsid w:val="00B6792A"/>
    <w:rsid w:val="00B72525"/>
    <w:rsid w:val="00B77387"/>
    <w:rsid w:val="00B81937"/>
    <w:rsid w:val="00B82845"/>
    <w:rsid w:val="00B84971"/>
    <w:rsid w:val="00B857CF"/>
    <w:rsid w:val="00B87CCB"/>
    <w:rsid w:val="00B91837"/>
    <w:rsid w:val="00B92AD1"/>
    <w:rsid w:val="00B93222"/>
    <w:rsid w:val="00B9710E"/>
    <w:rsid w:val="00BA52D0"/>
    <w:rsid w:val="00BB5CA3"/>
    <w:rsid w:val="00BC3826"/>
    <w:rsid w:val="00BC4CD5"/>
    <w:rsid w:val="00BC75C6"/>
    <w:rsid w:val="00BD00C2"/>
    <w:rsid w:val="00BE3142"/>
    <w:rsid w:val="00BF1497"/>
    <w:rsid w:val="00BF2502"/>
    <w:rsid w:val="00BF39E8"/>
    <w:rsid w:val="00C01037"/>
    <w:rsid w:val="00C0202B"/>
    <w:rsid w:val="00C03EEC"/>
    <w:rsid w:val="00C23407"/>
    <w:rsid w:val="00C259D2"/>
    <w:rsid w:val="00C328C9"/>
    <w:rsid w:val="00C3435F"/>
    <w:rsid w:val="00C349AE"/>
    <w:rsid w:val="00C46365"/>
    <w:rsid w:val="00C503AB"/>
    <w:rsid w:val="00C50678"/>
    <w:rsid w:val="00C570A7"/>
    <w:rsid w:val="00C60419"/>
    <w:rsid w:val="00C6111C"/>
    <w:rsid w:val="00C6277B"/>
    <w:rsid w:val="00C7505C"/>
    <w:rsid w:val="00C77E7D"/>
    <w:rsid w:val="00C806B2"/>
    <w:rsid w:val="00C812B3"/>
    <w:rsid w:val="00C8206E"/>
    <w:rsid w:val="00C8725D"/>
    <w:rsid w:val="00C8758B"/>
    <w:rsid w:val="00C93689"/>
    <w:rsid w:val="00C96958"/>
    <w:rsid w:val="00CA3A4C"/>
    <w:rsid w:val="00CA789A"/>
    <w:rsid w:val="00CB00AE"/>
    <w:rsid w:val="00CB2D3E"/>
    <w:rsid w:val="00CB53D9"/>
    <w:rsid w:val="00CB5C8F"/>
    <w:rsid w:val="00CB7AED"/>
    <w:rsid w:val="00CD077F"/>
    <w:rsid w:val="00CD2C3D"/>
    <w:rsid w:val="00CD61AF"/>
    <w:rsid w:val="00CD75B8"/>
    <w:rsid w:val="00CD765F"/>
    <w:rsid w:val="00CE5973"/>
    <w:rsid w:val="00CF05BE"/>
    <w:rsid w:val="00CF4500"/>
    <w:rsid w:val="00CF6EB3"/>
    <w:rsid w:val="00D00C61"/>
    <w:rsid w:val="00D03EB8"/>
    <w:rsid w:val="00D046DE"/>
    <w:rsid w:val="00D06EF4"/>
    <w:rsid w:val="00D147A1"/>
    <w:rsid w:val="00D14A0D"/>
    <w:rsid w:val="00D170F9"/>
    <w:rsid w:val="00D31F80"/>
    <w:rsid w:val="00D34986"/>
    <w:rsid w:val="00D354F3"/>
    <w:rsid w:val="00D436BA"/>
    <w:rsid w:val="00D54341"/>
    <w:rsid w:val="00D62D80"/>
    <w:rsid w:val="00D63D2F"/>
    <w:rsid w:val="00D743B6"/>
    <w:rsid w:val="00D77809"/>
    <w:rsid w:val="00D80824"/>
    <w:rsid w:val="00D81309"/>
    <w:rsid w:val="00D94B7B"/>
    <w:rsid w:val="00D952A3"/>
    <w:rsid w:val="00DA4278"/>
    <w:rsid w:val="00DA6E08"/>
    <w:rsid w:val="00DA7B05"/>
    <w:rsid w:val="00DC62AA"/>
    <w:rsid w:val="00DD3B13"/>
    <w:rsid w:val="00DD6D75"/>
    <w:rsid w:val="00DE25F5"/>
    <w:rsid w:val="00DE5FF3"/>
    <w:rsid w:val="00DE740B"/>
    <w:rsid w:val="00DE76A1"/>
    <w:rsid w:val="00E00E74"/>
    <w:rsid w:val="00E0149E"/>
    <w:rsid w:val="00E0481E"/>
    <w:rsid w:val="00E04BA4"/>
    <w:rsid w:val="00E10BF9"/>
    <w:rsid w:val="00E12710"/>
    <w:rsid w:val="00E15A91"/>
    <w:rsid w:val="00E26060"/>
    <w:rsid w:val="00E30299"/>
    <w:rsid w:val="00E34181"/>
    <w:rsid w:val="00E40A6B"/>
    <w:rsid w:val="00E50EF9"/>
    <w:rsid w:val="00E56FD2"/>
    <w:rsid w:val="00E70786"/>
    <w:rsid w:val="00E708CA"/>
    <w:rsid w:val="00E77C76"/>
    <w:rsid w:val="00E8217E"/>
    <w:rsid w:val="00E8465F"/>
    <w:rsid w:val="00E90E83"/>
    <w:rsid w:val="00E97EF7"/>
    <w:rsid w:val="00EA0E79"/>
    <w:rsid w:val="00EA3F12"/>
    <w:rsid w:val="00EA4EC2"/>
    <w:rsid w:val="00EA639B"/>
    <w:rsid w:val="00EB18B1"/>
    <w:rsid w:val="00EB1D1C"/>
    <w:rsid w:val="00EB3235"/>
    <w:rsid w:val="00EC1B73"/>
    <w:rsid w:val="00EC2124"/>
    <w:rsid w:val="00EC6141"/>
    <w:rsid w:val="00EC6E39"/>
    <w:rsid w:val="00ED5003"/>
    <w:rsid w:val="00ED6895"/>
    <w:rsid w:val="00ED7450"/>
    <w:rsid w:val="00EE4E44"/>
    <w:rsid w:val="00EE7D29"/>
    <w:rsid w:val="00EF0A8C"/>
    <w:rsid w:val="00EF766B"/>
    <w:rsid w:val="00F009B0"/>
    <w:rsid w:val="00F00A00"/>
    <w:rsid w:val="00F01020"/>
    <w:rsid w:val="00F03B0E"/>
    <w:rsid w:val="00F04411"/>
    <w:rsid w:val="00F11561"/>
    <w:rsid w:val="00F2581C"/>
    <w:rsid w:val="00F306B0"/>
    <w:rsid w:val="00F32118"/>
    <w:rsid w:val="00F358FC"/>
    <w:rsid w:val="00F40B24"/>
    <w:rsid w:val="00F42F98"/>
    <w:rsid w:val="00F52A4C"/>
    <w:rsid w:val="00F534EC"/>
    <w:rsid w:val="00F666AB"/>
    <w:rsid w:val="00F70509"/>
    <w:rsid w:val="00F72D52"/>
    <w:rsid w:val="00F74D4B"/>
    <w:rsid w:val="00F823BF"/>
    <w:rsid w:val="00F84389"/>
    <w:rsid w:val="00F8625E"/>
    <w:rsid w:val="00F86C22"/>
    <w:rsid w:val="00F92B9B"/>
    <w:rsid w:val="00F93F58"/>
    <w:rsid w:val="00F96392"/>
    <w:rsid w:val="00F96EA6"/>
    <w:rsid w:val="00F97074"/>
    <w:rsid w:val="00FA0947"/>
    <w:rsid w:val="00FA17C0"/>
    <w:rsid w:val="00FA29C2"/>
    <w:rsid w:val="00FA6BAA"/>
    <w:rsid w:val="00FB02AF"/>
    <w:rsid w:val="00FB35B3"/>
    <w:rsid w:val="00FB6C1B"/>
    <w:rsid w:val="00FC36C6"/>
    <w:rsid w:val="00FC4BCB"/>
    <w:rsid w:val="00FC6D97"/>
    <w:rsid w:val="00FD41B7"/>
    <w:rsid w:val="00FF1B09"/>
    <w:rsid w:val="00FF2835"/>
    <w:rsid w:val="00FF3FC5"/>
    <w:rsid w:val="00FF404E"/>
    <w:rsid w:val="00FF6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926FBE"/>
  <w15:docId w15:val="{F0815142-BDBC-42A3-9BD8-9DDE4A1F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D97"/>
  </w:style>
  <w:style w:type="paragraph" w:styleId="Heading1">
    <w:name w:val="heading 1"/>
    <w:basedOn w:val="Normal"/>
    <w:link w:val="Heading1Char"/>
    <w:uiPriority w:val="9"/>
    <w:qFormat/>
    <w:rsid w:val="00592A8A"/>
    <w:pPr>
      <w:keepNext/>
      <w:keepLines/>
      <w:spacing w:after="480"/>
      <w:contextualSpacing/>
      <w:jc w:val="right"/>
      <w:outlineLvl w:val="0"/>
    </w:pPr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paragraph" w:styleId="Heading2">
    <w:name w:val="heading 2"/>
    <w:basedOn w:val="Normal"/>
    <w:link w:val="Heading2Char"/>
    <w:uiPriority w:val="9"/>
    <w:unhideWhenUsed/>
    <w:qFormat/>
    <w:rsid w:val="001534F4"/>
    <w:pPr>
      <w:keepNext/>
      <w:keepLines/>
      <w:spacing w:after="20"/>
      <w:contextualSpacing/>
      <w:outlineLvl w:val="1"/>
    </w:pPr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unhideWhenUsed/>
    <w:qFormat/>
    <w:rsid w:val="001534F4"/>
    <w:pPr>
      <w:spacing w:after="40"/>
      <w:contextualSpacing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0344"/>
    <w:pPr>
      <w:keepNext/>
      <w:keepLines/>
      <w:spacing w:after="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20344"/>
    <w:pPr>
      <w:keepNext/>
      <w:keepLines/>
      <w:spacing w:after="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4EC2"/>
    <w:pPr>
      <w:keepNext/>
      <w:keepLines/>
      <w:spacing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4EC2"/>
    <w:pPr>
      <w:keepNext/>
      <w:keepLines/>
      <w:spacing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4EC2"/>
    <w:pPr>
      <w:keepNext/>
      <w:keepLines/>
      <w:spacing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4EC2"/>
    <w:pPr>
      <w:keepNext/>
      <w:keepLines/>
      <w:spacing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2A8A"/>
    <w:rPr>
      <w:rFonts w:asciiTheme="majorHAnsi" w:eastAsiaTheme="majorEastAsia" w:hAnsiTheme="majorHAnsi" w:cstheme="majorBidi"/>
      <w:b/>
      <w:bCs/>
      <w:caps/>
      <w:color w:val="2E74B5" w:themeColor="accent1" w:themeShade="BF"/>
      <w:spacing w:val="40"/>
      <w:sz w:val="60"/>
      <w:szCs w:val="60"/>
    </w:rPr>
  </w:style>
  <w:style w:type="character" w:customStyle="1" w:styleId="Heading2Char">
    <w:name w:val="Heading 2 Char"/>
    <w:basedOn w:val="DefaultParagraphFont"/>
    <w:link w:val="Heading2"/>
    <w:uiPriority w:val="9"/>
    <w:rsid w:val="001534F4"/>
    <w:rPr>
      <w:rFonts w:asciiTheme="majorHAnsi" w:eastAsiaTheme="majorEastAsia" w:hAnsiTheme="majorHAnsi" w:cstheme="majorBidi"/>
      <w:b/>
      <w:bCs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1534F4"/>
    <w:rPr>
      <w:rFonts w:asciiTheme="majorHAnsi" w:eastAsiaTheme="majorEastAsia" w:hAnsiTheme="majorHAnsi" w:cstheme="majorBidi"/>
      <w:b/>
      <w:bCs/>
      <w:color w:val="1F4D78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9175A7"/>
    <w:pPr>
      <w:spacing w:after="0"/>
    </w:pPr>
    <w:tblPr>
      <w:tblCellMar>
        <w:left w:w="0" w:type="dxa"/>
        <w:right w:w="0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C6D97"/>
    <w:rPr>
      <w:color w:val="595959" w:themeColor="text1" w:themeTint="A6"/>
    </w:rPr>
  </w:style>
  <w:style w:type="paragraph" w:styleId="Footer">
    <w:name w:val="footer"/>
    <w:basedOn w:val="Normal"/>
    <w:link w:val="FooterChar"/>
    <w:uiPriority w:val="99"/>
    <w:rsid w:val="000832C3"/>
    <w:pPr>
      <w:spacing w:after="0"/>
      <w:jc w:val="center"/>
    </w:pPr>
  </w:style>
  <w:style w:type="character" w:customStyle="1" w:styleId="FooterChar">
    <w:name w:val="Footer Char"/>
    <w:basedOn w:val="DefaultParagraphFont"/>
    <w:link w:val="Footer"/>
    <w:uiPriority w:val="99"/>
    <w:rsid w:val="004E2C7C"/>
  </w:style>
  <w:style w:type="table" w:customStyle="1" w:styleId="TableGridLight1">
    <w:name w:val="Table Grid Light1"/>
    <w:basedOn w:val="TableNormal"/>
    <w:uiPriority w:val="40"/>
    <w:rsid w:val="00946B11"/>
    <w:pPr>
      <w:spacing w:after="0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Header">
    <w:name w:val="header"/>
    <w:basedOn w:val="Normal"/>
    <w:link w:val="HeaderChar"/>
    <w:uiPriority w:val="99"/>
    <w:unhideWhenUsed/>
    <w:rsid w:val="000832C3"/>
    <w:pPr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0832C3"/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F009B0"/>
    <w:pPr>
      <w:spacing w:before="20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F009B0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737C01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737C01"/>
    <w:rPr>
      <w:i/>
      <w:iCs/>
      <w:color w:val="1F4E79" w:themeColor="accent1" w:themeShade="80"/>
    </w:rPr>
  </w:style>
  <w:style w:type="paragraph" w:styleId="Title">
    <w:name w:val="Title"/>
    <w:basedOn w:val="Normal"/>
    <w:link w:val="TitleChar"/>
    <w:uiPriority w:val="10"/>
    <w:semiHidden/>
    <w:unhideWhenUsed/>
    <w:qFormat/>
    <w:rsid w:val="00FC6D97"/>
    <w:pPr>
      <w:spacing w:after="0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FC6D97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Subtitle">
    <w:name w:val="Subtitle"/>
    <w:basedOn w:val="Heading1"/>
    <w:link w:val="SubtitleChar"/>
    <w:uiPriority w:val="11"/>
    <w:semiHidden/>
    <w:unhideWhenUsed/>
    <w:qFormat/>
    <w:rsid w:val="00826C85"/>
    <w:pPr>
      <w:numPr>
        <w:ilvl w:val="1"/>
      </w:numPr>
      <w:spacing w:after="160"/>
    </w:pPr>
    <w:rPr>
      <w:color w:val="5A5A5A" w:themeColor="text1" w:themeTint="A5"/>
      <w:spacing w:val="0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826C85"/>
    <w:rPr>
      <w:rFonts w:asciiTheme="majorHAnsi" w:eastAsiaTheme="majorEastAsia" w:hAnsiTheme="majorHAnsi" w:cstheme="majorBidi"/>
      <w:b/>
      <w:bCs/>
      <w:caps/>
      <w:color w:val="5A5A5A" w:themeColor="text1" w:themeTint="A5"/>
      <w:sz w:val="60"/>
      <w:szCs w:val="60"/>
    </w:rPr>
  </w:style>
  <w:style w:type="character" w:styleId="BookTitle">
    <w:name w:val="Book Title"/>
    <w:basedOn w:val="DefaultParagraphFont"/>
    <w:uiPriority w:val="33"/>
    <w:semiHidden/>
    <w:unhideWhenUsed/>
    <w:qFormat/>
    <w:rsid w:val="00F009B0"/>
    <w:rPr>
      <w:b/>
      <w:bCs/>
      <w:i/>
      <w:iCs/>
      <w:spacing w:val="0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737C01"/>
    <w:rPr>
      <w:b/>
      <w:bCs/>
      <w:caps w:val="0"/>
      <w:smallCaps/>
      <w:color w:val="1F4E79" w:themeColor="accent1" w:themeShade="80"/>
      <w:spacing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4EC2"/>
    <w:pPr>
      <w:spacing w:after="0"/>
    </w:pPr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4EC2"/>
    <w:rPr>
      <w:rFonts w:ascii="Segoe UI" w:hAnsi="Segoe UI" w:cs="Segoe UI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EA4EC2"/>
  </w:style>
  <w:style w:type="paragraph" w:styleId="BlockText">
    <w:name w:val="Block Text"/>
    <w:basedOn w:val="Normal"/>
    <w:uiPriority w:val="99"/>
    <w:semiHidden/>
    <w:unhideWhenUsed/>
    <w:rsid w:val="00826C85"/>
    <w:pPr>
      <w:pBdr>
        <w:top w:val="single" w:sz="2" w:space="10" w:color="1F4E79" w:themeColor="accent1" w:themeShade="80"/>
        <w:left w:val="single" w:sz="2" w:space="10" w:color="1F4E79" w:themeColor="accent1" w:themeShade="80"/>
        <w:bottom w:val="single" w:sz="2" w:space="10" w:color="1F4E79" w:themeColor="accent1" w:themeShade="80"/>
        <w:right w:val="single" w:sz="2" w:space="10" w:color="1F4E79" w:themeColor="accent1" w:themeShade="80"/>
      </w:pBdr>
      <w:ind w:left="1152" w:right="1152"/>
    </w:pPr>
    <w:rPr>
      <w:i/>
      <w:iCs/>
      <w:color w:val="1F4E79" w:themeColor="accent1" w:themeShade="80"/>
    </w:rPr>
  </w:style>
  <w:style w:type="paragraph" w:styleId="BodyText">
    <w:name w:val="Body Text"/>
    <w:basedOn w:val="Normal"/>
    <w:link w:val="BodyTextChar"/>
    <w:uiPriority w:val="99"/>
    <w:semiHidden/>
    <w:unhideWhenUsed/>
    <w:rsid w:val="00EA4EC2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A4EC2"/>
  </w:style>
  <w:style w:type="paragraph" w:styleId="BodyText2">
    <w:name w:val="Body Text 2"/>
    <w:basedOn w:val="Normal"/>
    <w:link w:val="BodyText2Char"/>
    <w:uiPriority w:val="99"/>
    <w:semiHidden/>
    <w:unhideWhenUsed/>
    <w:rsid w:val="00EA4EC2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A4EC2"/>
  </w:style>
  <w:style w:type="paragraph" w:styleId="BodyText3">
    <w:name w:val="Body Text 3"/>
    <w:basedOn w:val="Normal"/>
    <w:link w:val="BodyText3Char"/>
    <w:uiPriority w:val="99"/>
    <w:semiHidden/>
    <w:unhideWhenUsed/>
    <w:rsid w:val="00EA4EC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A4EC2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EA4EC2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A4EC2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A4EC2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EA4EC2"/>
    <w:pPr>
      <w:spacing w:after="4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EA4EC2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A4EC2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A4EC2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A4EC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A4EC2"/>
    <w:rPr>
      <w:szCs w:val="16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A4EC2"/>
    <w:pPr>
      <w:spacing w:after="200"/>
    </w:pPr>
    <w:rPr>
      <w:i/>
      <w:iCs/>
      <w:color w:val="44546A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EA4EC2"/>
    <w:pPr>
      <w:spacing w:after="0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EA4EC2"/>
  </w:style>
  <w:style w:type="table" w:styleId="ColorfulGrid">
    <w:name w:val="Colorful Grid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</w:rPr>
      <w:tblPr/>
      <w:tcPr>
        <w:shd w:val="clear" w:color="auto" w:fill="BDD6EE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1" w:themeFillShade="BF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</w:rPr>
      <w:tblPr/>
      <w:tcPr>
        <w:shd w:val="clear" w:color="auto" w:fill="B4C6E7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5" w:themeFillShade="BF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259A0" w:themeFill="accent5" w:themeFillShade="CC"/>
      </w:tcPr>
    </w:tblStylePr>
    <w:tblStylePr w:type="lastRow">
      <w:rPr>
        <w:b/>
        <w:bCs/>
        <w:color w:val="3259A0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1" w:themeShade="99"/>
          <w:insideV w:val="nil"/>
        </w:tcBorders>
        <w:shd w:val="clear" w:color="auto" w:fill="255D91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1" w:themeFillShade="99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ADCCEA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5" w:themeShade="99"/>
          <w:insideV w:val="nil"/>
        </w:tcBorders>
        <w:shd w:val="clear" w:color="auto" w:fill="264378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5" w:themeFillShade="99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A1B8E1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24" w:space="0" w:color="4472C4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EA4EC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4EC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4EC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4E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4EC2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EA4EC2"/>
    <w:pPr>
      <w:spacing w:after="0"/>
    </w:pPr>
    <w:rPr>
      <w:color w:val="FFFFFF" w:themeColor="background1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paragraph" w:styleId="Date">
    <w:name w:val="Date"/>
    <w:basedOn w:val="Normal"/>
    <w:link w:val="DateChar"/>
    <w:uiPriority w:val="10"/>
    <w:qFormat/>
    <w:rsid w:val="001F1E06"/>
    <w:pPr>
      <w:spacing w:after="200"/>
      <w:contextualSpacing/>
    </w:pPr>
    <w:rPr>
      <w:b/>
      <w:color w:val="1F4E79" w:themeColor="accent1" w:themeShade="80"/>
      <w:sz w:val="24"/>
    </w:rPr>
  </w:style>
  <w:style w:type="character" w:customStyle="1" w:styleId="DateChar">
    <w:name w:val="Date Char"/>
    <w:basedOn w:val="DefaultParagraphFont"/>
    <w:link w:val="Date"/>
    <w:uiPriority w:val="10"/>
    <w:rsid w:val="001F1E06"/>
    <w:rPr>
      <w:b/>
      <w:color w:val="1F4E79" w:themeColor="accent1" w:themeShade="80"/>
      <w:sz w:val="24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A4EC2"/>
    <w:pPr>
      <w:spacing w:after="0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A4EC2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EA4EC2"/>
    <w:pPr>
      <w:spacing w:after="0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EA4EC2"/>
  </w:style>
  <w:style w:type="character" w:styleId="Emphasis">
    <w:name w:val="Emphasis"/>
    <w:basedOn w:val="DefaultParagraphFont"/>
    <w:uiPriority w:val="20"/>
    <w:semiHidden/>
    <w:unhideWhenUsed/>
    <w:qFormat/>
    <w:rsid w:val="00EA4EC2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EA4EC2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EA4EC2"/>
    <w:pPr>
      <w:framePr w:w="7920" w:h="1980" w:hRule="exact" w:hSpace="180" w:wrap="auto" w:hAnchor="page" w:xAlign="center" w:yAlign="bottom"/>
      <w:spacing w:after="0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4EC2"/>
    <w:rPr>
      <w:color w:val="954F72" w:themeColor="followedHyperlink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sid w:val="00EA4EC2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EA4EC2"/>
    <w:pPr>
      <w:spacing w:after="0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A4EC2"/>
    <w:rPr>
      <w:szCs w:val="20"/>
    </w:rPr>
  </w:style>
  <w:style w:type="table" w:customStyle="1" w:styleId="GridTable1Light1">
    <w:name w:val="Grid Table 1 Light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11">
    <w:name w:val="Grid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21">
    <w:name w:val="Grid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31">
    <w:name w:val="Grid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41">
    <w:name w:val="Grid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51">
    <w:name w:val="Grid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1Light-Accent61">
    <w:name w:val="Grid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21">
    <w:name w:val="Grid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31">
    <w:name w:val="Grid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5Dark1">
    <w:name w:val="Grid Table 5 Dark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50"/>
    <w:rsid w:val="00EA4EC2"/>
    <w:pPr>
      <w:spacing w:after="0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character" w:customStyle="1" w:styleId="Heading4Char">
    <w:name w:val="Heading 4 Char"/>
    <w:basedOn w:val="DefaultParagraphFont"/>
    <w:link w:val="Heading4"/>
    <w:uiPriority w:val="9"/>
    <w:semiHidden/>
    <w:rsid w:val="00A2034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2034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4EC2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4EC2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4EC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4EC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EA4EC2"/>
  </w:style>
  <w:style w:type="paragraph" w:styleId="HTMLAddress">
    <w:name w:val="HTML Address"/>
    <w:basedOn w:val="Normal"/>
    <w:link w:val="HTMLAddressChar"/>
    <w:uiPriority w:val="99"/>
    <w:semiHidden/>
    <w:unhideWhenUsed/>
    <w:rsid w:val="00EA4EC2"/>
    <w:pPr>
      <w:spacing w:after="0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EA4EC2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EA4EC2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EA4EC2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A4EC2"/>
    <w:pPr>
      <w:spacing w:after="0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A4EC2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EA4EC2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EA4EC2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EA4EC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FC6D97"/>
    <w:rPr>
      <w:color w:val="2F5496" w:themeColor="accent5" w:themeShade="BF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A4EC2"/>
    <w:pPr>
      <w:spacing w:after="0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EA4EC2"/>
    <w:pPr>
      <w:spacing w:after="0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EA4EC2"/>
    <w:pPr>
      <w:spacing w:after="0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EA4EC2"/>
    <w:pPr>
      <w:spacing w:after="0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EA4EC2"/>
    <w:pPr>
      <w:spacing w:after="0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EA4EC2"/>
    <w:pPr>
      <w:spacing w:after="0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EA4EC2"/>
    <w:pPr>
      <w:spacing w:after="0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EA4EC2"/>
    <w:pPr>
      <w:spacing w:after="0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EA4EC2"/>
    <w:pPr>
      <w:spacing w:after="0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EA4EC2"/>
    <w:rPr>
      <w:rFonts w:asciiTheme="majorHAnsi" w:eastAsiaTheme="majorEastAsia" w:hAnsiTheme="majorHAnsi" w:cstheme="majorBidi"/>
      <w:b/>
      <w:bCs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737C01"/>
    <w:rPr>
      <w:i/>
      <w:iCs/>
      <w:color w:val="1F4E79" w:themeColor="accent1" w:themeShade="80"/>
    </w:rPr>
  </w:style>
  <w:style w:type="table" w:styleId="LightGrid">
    <w:name w:val="Light Grid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1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H w:val="nil"/>
          <w:insideV w:val="single" w:sz="8" w:space="0" w:color="5B9BD5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  <w:shd w:val="clear" w:color="auto" w:fill="D6E6F4" w:themeFill="accent1" w:themeFillTint="3F"/>
      </w:tcPr>
    </w:tblStylePr>
    <w:tblStylePr w:type="band2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  <w:insideV w:val="single" w:sz="8" w:space="0" w:color="5B9BD5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  <w:tblStylePr w:type="band1Horz">
      <w:tblPr/>
      <w:tcPr>
        <w:tcBorders>
          <w:top w:val="single" w:sz="8" w:space="0" w:color="5B9BD5" w:themeColor="accent1"/>
          <w:left w:val="single" w:sz="8" w:space="0" w:color="5B9BD5" w:themeColor="accent1"/>
          <w:bottom w:val="single" w:sz="8" w:space="0" w:color="5B9BD5" w:themeColor="accent1"/>
          <w:right w:val="single" w:sz="8" w:space="0" w:color="5B9BD5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EA4EC2"/>
    <w:pPr>
      <w:spacing w:after="0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1"/>
          <w:left w:val="nil"/>
          <w:bottom w:val="single" w:sz="8" w:space="0" w:color="5B9B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EA4EC2"/>
  </w:style>
  <w:style w:type="paragraph" w:styleId="List">
    <w:name w:val="List"/>
    <w:basedOn w:val="Normal"/>
    <w:uiPriority w:val="99"/>
    <w:semiHidden/>
    <w:unhideWhenUsed/>
    <w:rsid w:val="00EA4EC2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EA4EC2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EA4EC2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EA4EC2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EA4EC2"/>
    <w:pPr>
      <w:ind w:left="1800" w:hanging="360"/>
      <w:contextualSpacing/>
    </w:pPr>
  </w:style>
  <w:style w:type="paragraph" w:styleId="ListBullet">
    <w:name w:val="List Bullet"/>
    <w:basedOn w:val="Normal"/>
    <w:uiPriority w:val="99"/>
    <w:semiHidden/>
    <w:unhideWhenUsed/>
    <w:rsid w:val="00EA4EC2"/>
    <w:pPr>
      <w:numPr>
        <w:numId w:val="3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EA4EC2"/>
    <w:pPr>
      <w:numPr>
        <w:numId w:val="4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EA4EC2"/>
    <w:pPr>
      <w:numPr>
        <w:numId w:val="5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EA4EC2"/>
    <w:pPr>
      <w:numPr>
        <w:numId w:val="6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EA4EC2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EA4EC2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EA4EC2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EA4EC2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EA4EC2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EA4EC2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semiHidden/>
    <w:unhideWhenUsed/>
    <w:rsid w:val="00EA4EC2"/>
    <w:pPr>
      <w:numPr>
        <w:numId w:val="8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EA4EC2"/>
    <w:pPr>
      <w:numPr>
        <w:numId w:val="9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EA4EC2"/>
    <w:pPr>
      <w:numPr>
        <w:numId w:val="10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EA4EC2"/>
    <w:pPr>
      <w:numPr>
        <w:numId w:val="11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EA4EC2"/>
    <w:pPr>
      <w:numPr>
        <w:numId w:val="12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EA4EC2"/>
    <w:pPr>
      <w:ind w:left="720"/>
      <w:contextualSpacing/>
    </w:pPr>
  </w:style>
  <w:style w:type="table" w:customStyle="1" w:styleId="ListTable1Light1">
    <w:name w:val="List Table 1 Light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46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21">
    <w:name w:val="List Table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2-Accent21">
    <w:name w:val="List Table 2 - Accent 2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2-Accent31">
    <w:name w:val="List Table 2 - Accent 3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2-Accent41">
    <w:name w:val="List Table 2 - Accent 4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2-Accent51">
    <w:name w:val="List Table 2 - Accent 5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2-Accent61">
    <w:name w:val="List Table 2 - Accent 61"/>
    <w:basedOn w:val="TableNormal"/>
    <w:uiPriority w:val="47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31">
    <w:name w:val="List Table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uiPriority w:val="48"/>
    <w:rsid w:val="00EA4EC2"/>
    <w:pPr>
      <w:spacing w:after="0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4-Accent21">
    <w:name w:val="List Table 4 - Accent 2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4-Accent31">
    <w:name w:val="List Table 4 - Accent 3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4-Accent41">
    <w:name w:val="List Table 4 - Accent 4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4-Accent51">
    <w:name w:val="List Table 4 - Accent 5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4-Accent61">
    <w:name w:val="List Table 4 - Accent 61"/>
    <w:basedOn w:val="TableNormal"/>
    <w:uiPriority w:val="49"/>
    <w:rsid w:val="00EA4EC2"/>
    <w:pPr>
      <w:spacing w:after="0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Dark1">
    <w:name w:val="List Table 5 Dark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11">
    <w:name w:val="List Table 5 Dark - Accent 1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21">
    <w:name w:val="List Table 5 Dark - Accent 2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31">
    <w:name w:val="List Table 5 Dark - Accent 3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41">
    <w:name w:val="List Table 5 Dark - Accent 4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51">
    <w:name w:val="List Table 5 Dark - Accent 5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Dark-Accent61">
    <w:name w:val="List Table 5 Dark - Accent 61"/>
    <w:basedOn w:val="TableNormal"/>
    <w:uiPriority w:val="50"/>
    <w:rsid w:val="00EA4EC2"/>
    <w:pPr>
      <w:spacing w:after="0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uiPriority w:val="51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uiPriority w:val="51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uiPriority w:val="51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uiPriority w:val="51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uiPriority w:val="51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uiPriority w:val="51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1">
    <w:name w:val="List Table 7 Colorful1"/>
    <w:basedOn w:val="TableNormal"/>
    <w:uiPriority w:val="52"/>
    <w:rsid w:val="00EA4EC2"/>
    <w:pPr>
      <w:spacing w:after="0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uiPriority w:val="52"/>
    <w:rsid w:val="00EA4EC2"/>
    <w:pPr>
      <w:spacing w:after="0"/>
    </w:pPr>
    <w:rPr>
      <w:color w:val="2E74B5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uiPriority w:val="52"/>
    <w:rsid w:val="00EA4EC2"/>
    <w:pPr>
      <w:spacing w:after="0"/>
    </w:pPr>
    <w:rPr>
      <w:color w:val="C45911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uiPriority w:val="52"/>
    <w:rsid w:val="00EA4EC2"/>
    <w:pPr>
      <w:spacing w:after="0"/>
    </w:pPr>
    <w:rPr>
      <w:color w:val="7B7B7B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uiPriority w:val="52"/>
    <w:rsid w:val="00EA4EC2"/>
    <w:pPr>
      <w:spacing w:after="0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uiPriority w:val="52"/>
    <w:rsid w:val="00EA4EC2"/>
    <w:pPr>
      <w:spacing w:after="0"/>
    </w:pPr>
    <w:rPr>
      <w:color w:val="2F5496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EA4EC2"/>
    <w:pPr>
      <w:spacing w:after="0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EA4EC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EA4EC2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  <w:insideV w:val="single" w:sz="8" w:space="0" w:color="84B3DF" w:themeColor="accent1" w:themeTint="BF"/>
      </w:tblBorders>
    </w:tblPr>
    <w:tcPr>
      <w:shd w:val="clear" w:color="auto" w:fill="D6E6F4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shd w:val="clear" w:color="auto" w:fill="ADCCEA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  <w:insideV w:val="single" w:sz="8" w:space="0" w:color="7295D2" w:themeColor="accent5" w:themeTint="BF"/>
      </w:tblBorders>
    </w:tblPr>
    <w:tcPr>
      <w:shd w:val="clear" w:color="auto" w:fill="D0DB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shd w:val="clear" w:color="auto" w:fill="A1B8E1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  <w:insideH w:val="single" w:sz="8" w:space="0" w:color="5B9BD5" w:themeColor="accent1"/>
        <w:insideV w:val="single" w:sz="8" w:space="0" w:color="5B9BD5" w:themeColor="accent1"/>
      </w:tblBorders>
    </w:tblPr>
    <w:tcPr>
      <w:shd w:val="clear" w:color="auto" w:fill="D6E6F4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1" w:themeFillTint="33"/>
      </w:tcPr>
    </w:tblStylePr>
    <w:tblStylePr w:type="band1Vert">
      <w:tblPr/>
      <w:tcPr>
        <w:shd w:val="clear" w:color="auto" w:fill="ADCCEA" w:themeFill="accent1" w:themeFillTint="7F"/>
      </w:tcPr>
    </w:tblStylePr>
    <w:tblStylePr w:type="band1Horz">
      <w:tblPr/>
      <w:tcPr>
        <w:tcBorders>
          <w:insideH w:val="single" w:sz="6" w:space="0" w:color="5B9BD5" w:themeColor="accent1"/>
          <w:insideV w:val="single" w:sz="6" w:space="0" w:color="5B9BD5" w:themeColor="accent1"/>
        </w:tcBorders>
        <w:shd w:val="clear" w:color="auto" w:fill="ADCCEA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cPr>
      <w:shd w:val="clear" w:color="auto" w:fill="D0DBF0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5" w:themeFillTint="33"/>
      </w:tcPr>
    </w:tblStylePr>
    <w:tblStylePr w:type="band1Vert">
      <w:tblPr/>
      <w:tcPr>
        <w:shd w:val="clear" w:color="auto" w:fill="A1B8E1" w:themeFill="accent5" w:themeFillTint="7F"/>
      </w:tcPr>
    </w:tblStylePr>
    <w:tblStylePr w:type="band1Horz">
      <w:tblPr/>
      <w:tcPr>
        <w:tcBorders>
          <w:insideH w:val="single" w:sz="6" w:space="0" w:color="4472C4" w:themeColor="accent5"/>
          <w:insideV w:val="single" w:sz="6" w:space="0" w:color="4472C4" w:themeColor="accent5"/>
        </w:tcBorders>
        <w:shd w:val="clear" w:color="auto" w:fill="A1B8E1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bottom w:val="single" w:sz="8" w:space="0" w:color="5B9BD5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1"/>
          <w:bottom w:val="single" w:sz="8" w:space="0" w:color="5B9BD5" w:themeColor="accent1"/>
        </w:tcBorders>
      </w:tc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shd w:val="clear" w:color="auto" w:fill="D6E6F4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5"/>
          <w:bottom w:val="single" w:sz="8" w:space="0" w:color="4472C4" w:themeColor="accent5"/>
        </w:tcBorders>
      </w:tc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shd w:val="clear" w:color="auto" w:fill="D0DBF0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EA4EC2"/>
    <w:pPr>
      <w:spacing w:after="0"/>
    </w:pPr>
    <w:rPr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EA4EC2"/>
    <w:pPr>
      <w:spacing w:after="0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84B3DF" w:themeColor="accent1" w:themeTint="BF"/>
        <w:left w:val="single" w:sz="8" w:space="0" w:color="84B3DF" w:themeColor="accent1" w:themeTint="BF"/>
        <w:bottom w:val="single" w:sz="8" w:space="0" w:color="84B3DF" w:themeColor="accent1" w:themeTint="BF"/>
        <w:right w:val="single" w:sz="8" w:space="0" w:color="84B3DF" w:themeColor="accent1" w:themeTint="BF"/>
        <w:insideH w:val="single" w:sz="8" w:space="0" w:color="84B3D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1" w:themeTint="BF"/>
          <w:left w:val="single" w:sz="8" w:space="0" w:color="84B3DF" w:themeColor="accent1" w:themeTint="BF"/>
          <w:bottom w:val="single" w:sz="8" w:space="0" w:color="84B3DF" w:themeColor="accent1" w:themeTint="BF"/>
          <w:right w:val="single" w:sz="8" w:space="0" w:color="84B3D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EA4EC2"/>
    <w:pPr>
      <w:spacing w:after="0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EA4EC2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EA4EC2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36"/>
    <w:semiHidden/>
    <w:unhideWhenUsed/>
    <w:qFormat/>
    <w:rsid w:val="00EA4EC2"/>
    <w:pPr>
      <w:spacing w:after="0"/>
    </w:pPr>
  </w:style>
  <w:style w:type="paragraph" w:styleId="NormalWeb">
    <w:name w:val="Normal (Web)"/>
    <w:basedOn w:val="Normal"/>
    <w:uiPriority w:val="99"/>
    <w:semiHidden/>
    <w:unhideWhenUsed/>
    <w:rsid w:val="00EA4EC2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EA4EC2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EA4EC2"/>
    <w:pPr>
      <w:spacing w:after="0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EA4EC2"/>
  </w:style>
  <w:style w:type="character" w:styleId="PageNumber">
    <w:name w:val="page number"/>
    <w:basedOn w:val="DefaultParagraphFont"/>
    <w:uiPriority w:val="99"/>
    <w:semiHidden/>
    <w:unhideWhenUsed/>
    <w:rsid w:val="00EA4EC2"/>
  </w:style>
  <w:style w:type="table" w:customStyle="1" w:styleId="PlainTable11">
    <w:name w:val="Plain Table 11"/>
    <w:basedOn w:val="TableNormal"/>
    <w:uiPriority w:val="41"/>
    <w:rsid w:val="00EA4EC2"/>
    <w:pPr>
      <w:spacing w:after="0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21">
    <w:name w:val="Plain Table 21"/>
    <w:basedOn w:val="TableNormal"/>
    <w:uiPriority w:val="42"/>
    <w:rsid w:val="00EA4EC2"/>
    <w:pPr>
      <w:spacing w:after="0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PlainTable31">
    <w:name w:val="Plain Table 31"/>
    <w:basedOn w:val="TableNormal"/>
    <w:uiPriority w:val="43"/>
    <w:rsid w:val="00EA4EC2"/>
    <w:pPr>
      <w:spacing w:after="0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E04BA4"/>
    <w:pPr>
      <w:spacing w:before="80"/>
    </w:pPr>
    <w:tblPr>
      <w:tblStyleRowBandSize w:val="1"/>
      <w:tblStyleColBandSize w:val="1"/>
      <w:tblCellMar>
        <w:left w:w="0" w:type="dxa"/>
        <w:bottom w:w="72" w:type="dxa"/>
        <w:right w:w="0" w:type="dxa"/>
      </w:tblCellMar>
    </w:tblPr>
    <w:tblStylePr w:type="firstRow">
      <w:rPr>
        <w:b w:val="0"/>
        <w:bCs/>
        <w:i w:val="0"/>
      </w:rPr>
    </w:tblStylePr>
    <w:tblStylePr w:type="lastRow">
      <w:rPr>
        <w:b/>
        <w:bCs/>
      </w:rPr>
    </w:tblStylePr>
    <w:tblStylePr w:type="firstCol">
      <w:pPr>
        <w:wordWrap/>
        <w:spacing w:beforeLines="0" w:before="0" w:beforeAutospacing="0" w:afterLines="0" w:after="40" w:afterAutospacing="0"/>
      </w:pPr>
      <w:rPr>
        <w:b w:val="0"/>
        <w:bCs/>
        <w:i w:val="0"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EA4EC2"/>
    <w:pPr>
      <w:spacing w:after="0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EA4EC2"/>
    <w:pPr>
      <w:spacing w:after="0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4EC2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EA4EC2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EA4EC2"/>
  </w:style>
  <w:style w:type="paragraph" w:styleId="Signature">
    <w:name w:val="Signature"/>
    <w:basedOn w:val="Normal"/>
    <w:link w:val="SignatureChar"/>
    <w:uiPriority w:val="99"/>
    <w:semiHidden/>
    <w:unhideWhenUsed/>
    <w:rsid w:val="00EA4EC2"/>
    <w:pPr>
      <w:spacing w:after="0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EA4EC2"/>
  </w:style>
  <w:style w:type="character" w:styleId="Strong">
    <w:name w:val="Strong"/>
    <w:basedOn w:val="DefaultParagraphFont"/>
    <w:uiPriority w:val="22"/>
    <w:semiHidden/>
    <w:unhideWhenUsed/>
    <w:rsid w:val="00EA4EC2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EA4EC2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EA4EC2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EA4EC2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EA4EC2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EA4EC2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EA4EC2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EA4EC2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EA4EC2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EA4EC2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EA4EC2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EA4EC2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EA4EC2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EA4EC2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EA4EC2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EA4EC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EA4EC2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EA4EC2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EA4EC2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EA4EC2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EA4EC2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EA4EC2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EA4EC2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EA4EC2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EA4EC2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EA4EC2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EA4EC2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EA4EC2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EA4EC2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EA4EC2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EA4EC2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EA4EC2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EA4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EA4EC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EA4EC2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EA4EC2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EA4EC2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EA4EC2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EA4EC2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EA4EC2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EA4EC2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EA4EC2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EA4EC2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EA4EC2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EA4EC2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EA4EC2"/>
    <w:pPr>
      <w:spacing w:after="100"/>
      <w:ind w:left="1760"/>
    </w:pPr>
  </w:style>
  <w:style w:type="paragraph" w:styleId="TOCHeading">
    <w:name w:val="TOC Heading"/>
    <w:basedOn w:val="Heading1"/>
    <w:uiPriority w:val="39"/>
    <w:semiHidden/>
    <w:unhideWhenUsed/>
    <w:qFormat/>
    <w:rsid w:val="001534F4"/>
    <w:pPr>
      <w:outlineLvl w:val="9"/>
    </w:pPr>
    <w:rPr>
      <w:bCs w:val="0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88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3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n\AppData\Roaming\Microsoft\Templates\All%20day%20meeting%20agenda%20(formal).dotx" TargetMode="External"/></Relationships>
</file>

<file path=word/theme/theme1.xml><?xml version="1.0" encoding="utf-8"?>
<a:theme xmlns:a="http://schemas.openxmlformats.org/drawingml/2006/main" name="Agend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All day meeting agenda (formal)</Template>
  <TotalTime>78</TotalTime>
  <Pages>1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</dc:creator>
  <cp:keywords/>
  <dc:description/>
  <cp:lastModifiedBy>Rupen Chudasama</cp:lastModifiedBy>
  <cp:revision>5</cp:revision>
  <dcterms:created xsi:type="dcterms:W3CDTF">2023-01-12T23:04:00Z</dcterms:created>
  <dcterms:modified xsi:type="dcterms:W3CDTF">2023-01-16T00:44:00Z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