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26FBE" w14:textId="24164B9E" w:rsidR="000A092C" w:rsidRPr="00A20344" w:rsidRDefault="00B2582E">
      <w:pPr>
        <w:pStyle w:val="Heading1"/>
      </w:pPr>
      <w:r>
        <w:rPr>
          <w:rFonts w:eastAsia="Times New Roman"/>
          <w:noProof/>
        </w:rPr>
        <w:drawing>
          <wp:anchor distT="0" distB="0" distL="114300" distR="114300" simplePos="0" relativeHeight="251659264" behindDoc="1" locked="0" layoutInCell="1" allowOverlap="1" wp14:anchorId="6FFAF4F4" wp14:editId="64157D4A">
            <wp:simplePos x="0" y="0"/>
            <wp:positionH relativeFrom="column">
              <wp:posOffset>4528327</wp:posOffset>
            </wp:positionH>
            <wp:positionV relativeFrom="paragraph">
              <wp:posOffset>-2730</wp:posOffset>
            </wp:positionV>
            <wp:extent cx="1678790" cy="673464"/>
            <wp:effectExtent l="0" t="0" r="0" b="0"/>
            <wp:wrapNone/>
            <wp:docPr id="349485049" name="Picture 1" descr="Screenshot 2023-10-06 at 10.52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97A647-DE0C-4D69-A840-5A8A26D0686D" descr="Screenshot 2023-10-06 at 10.52.59.pn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11" cy="67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4341">
        <w:t xml:space="preserve"> </w:t>
      </w:r>
    </w:p>
    <w:tbl>
      <w:tblPr>
        <w:tblStyle w:val="TableGrid"/>
        <w:tblW w:w="5000" w:type="pct"/>
        <w:tblLayout w:type="fixed"/>
        <w:tblCellMar>
          <w:bottom w:w="518" w:type="dxa"/>
        </w:tblCellMar>
        <w:tblLook w:val="0620" w:firstRow="1" w:lastRow="0" w:firstColumn="0" w:lastColumn="0" w:noHBand="1" w:noVBand="1"/>
      </w:tblPr>
      <w:tblGrid>
        <w:gridCol w:w="6946"/>
        <w:gridCol w:w="3566"/>
      </w:tblGrid>
      <w:tr w:rsidR="000A092C" w:rsidRPr="00A20344" w14:paraId="33926FCF" w14:textId="77777777" w:rsidTr="0096191C">
        <w:trPr>
          <w:trHeight w:val="3167"/>
        </w:trPr>
        <w:tc>
          <w:tcPr>
            <w:tcW w:w="6946" w:type="dxa"/>
          </w:tcPr>
          <w:p w14:paraId="33926FBF" w14:textId="77777777" w:rsidR="000A092C" w:rsidRPr="00B2582E" w:rsidRDefault="009739DC">
            <w:pPr>
              <w:pStyle w:val="Heading2"/>
              <w:rPr>
                <w:color w:val="002060"/>
                <w:sz w:val="36"/>
              </w:rPr>
            </w:pPr>
            <w:r w:rsidRPr="00B2582E">
              <w:rPr>
                <w:color w:val="002060"/>
                <w:sz w:val="36"/>
              </w:rPr>
              <w:t>Meeting Minutes</w:t>
            </w:r>
          </w:p>
          <w:p w14:paraId="33926FC0" w14:textId="77777777" w:rsidR="009739DC" w:rsidRPr="00B2582E" w:rsidRDefault="009739DC">
            <w:pPr>
              <w:pStyle w:val="Heading2"/>
              <w:rPr>
                <w:color w:val="002060"/>
                <w:sz w:val="40"/>
              </w:rPr>
            </w:pPr>
          </w:p>
          <w:tbl>
            <w:tblPr>
              <w:tblStyle w:val="PlainTable11"/>
              <w:tblW w:w="4390" w:type="dxa"/>
              <w:tblLayout w:type="fixed"/>
              <w:tblLook w:val="04A0" w:firstRow="1" w:lastRow="0" w:firstColumn="1" w:lastColumn="0" w:noHBand="0" w:noVBand="1"/>
            </w:tblPr>
            <w:tblGrid>
              <w:gridCol w:w="2972"/>
              <w:gridCol w:w="1418"/>
            </w:tblGrid>
            <w:tr w:rsidR="00B2582E" w:rsidRPr="00B2582E" w14:paraId="33926FC3" w14:textId="77777777" w:rsidTr="00B2582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972" w:type="dxa"/>
                </w:tcPr>
                <w:p w14:paraId="33926FC1" w14:textId="77777777" w:rsidR="009739DC" w:rsidRPr="00B2582E" w:rsidRDefault="009739DC">
                  <w:pPr>
                    <w:pStyle w:val="Heading2"/>
                    <w:rPr>
                      <w:color w:val="002060"/>
                      <w:sz w:val="20"/>
                      <w:szCs w:val="20"/>
                    </w:rPr>
                  </w:pPr>
                  <w:r w:rsidRPr="00B2582E">
                    <w:rPr>
                      <w:color w:val="002060"/>
                      <w:sz w:val="20"/>
                      <w:szCs w:val="20"/>
                    </w:rPr>
                    <w:t>Attendees</w:t>
                  </w:r>
                </w:p>
              </w:tc>
              <w:tc>
                <w:tcPr>
                  <w:tcW w:w="1418" w:type="dxa"/>
                </w:tcPr>
                <w:p w14:paraId="33926FC2" w14:textId="77777777" w:rsidR="009739DC" w:rsidRPr="00B2582E" w:rsidRDefault="009739DC">
                  <w:pPr>
                    <w:pStyle w:val="Heading2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color w:val="002060"/>
                      <w:sz w:val="20"/>
                      <w:szCs w:val="20"/>
                    </w:rPr>
                  </w:pPr>
                  <w:r w:rsidRPr="00B2582E">
                    <w:rPr>
                      <w:color w:val="002060"/>
                      <w:sz w:val="20"/>
                      <w:szCs w:val="20"/>
                    </w:rPr>
                    <w:t>Apologies</w:t>
                  </w:r>
                </w:p>
              </w:tc>
            </w:tr>
            <w:tr w:rsidR="00B2582E" w:rsidRPr="00B2582E" w14:paraId="33926FCB" w14:textId="77777777" w:rsidTr="00B2582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68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972" w:type="dxa"/>
                </w:tcPr>
                <w:p w14:paraId="24962240" w14:textId="69D8C03B" w:rsidR="00B2582E" w:rsidRPr="00FF5405" w:rsidRDefault="00B2582E" w:rsidP="00FF5405">
                  <w:pPr>
                    <w:pStyle w:val="Heading2"/>
                    <w:rPr>
                      <w:b/>
                      <w:color w:val="002060"/>
                      <w:sz w:val="20"/>
                      <w:szCs w:val="20"/>
                    </w:rPr>
                  </w:pPr>
                  <w:r w:rsidRPr="00FF5405">
                    <w:rPr>
                      <w:b/>
                      <w:color w:val="002060"/>
                      <w:sz w:val="20"/>
                      <w:szCs w:val="20"/>
                    </w:rPr>
                    <w:t xml:space="preserve">Daniel              </w:t>
                  </w:r>
                  <w:r w:rsidRPr="00FF5405">
                    <w:rPr>
                      <w:b/>
                      <w:color w:val="002060"/>
                      <w:sz w:val="20"/>
                      <w:szCs w:val="20"/>
                    </w:rPr>
                    <w:tab/>
                  </w:r>
                  <w:r w:rsidR="00FF5405" w:rsidRPr="00FF5405">
                    <w:rPr>
                      <w:b/>
                      <w:color w:val="002060"/>
                      <w:sz w:val="20"/>
                      <w:szCs w:val="20"/>
                    </w:rPr>
                    <w:t>Jenna Ke</w:t>
                  </w:r>
                </w:p>
                <w:p w14:paraId="30D36B83" w14:textId="464EA656" w:rsidR="00B2582E" w:rsidRDefault="00B2582E" w:rsidP="00224982">
                  <w:pPr>
                    <w:pStyle w:val="Heading2"/>
                    <w:rPr>
                      <w:bCs/>
                      <w:color w:val="002060"/>
                      <w:sz w:val="20"/>
                      <w:szCs w:val="20"/>
                    </w:rPr>
                  </w:pPr>
                  <w:r>
                    <w:rPr>
                      <w:b/>
                      <w:color w:val="002060"/>
                      <w:sz w:val="20"/>
                      <w:szCs w:val="20"/>
                    </w:rPr>
                    <w:t xml:space="preserve">Sarah              </w:t>
                  </w:r>
                  <w:r w:rsidR="00FF5405">
                    <w:rPr>
                      <w:b/>
                      <w:color w:val="002060"/>
                      <w:sz w:val="20"/>
                      <w:szCs w:val="20"/>
                    </w:rPr>
                    <w:t xml:space="preserve"> Caroline R</w:t>
                  </w:r>
                </w:p>
                <w:p w14:paraId="73508350" w14:textId="3F7DAB54" w:rsidR="00B2582E" w:rsidRPr="00B2582E" w:rsidRDefault="00B2582E" w:rsidP="00224982">
                  <w:pPr>
                    <w:pStyle w:val="Heading2"/>
                    <w:rPr>
                      <w:b/>
                      <w:color w:val="002060"/>
                      <w:sz w:val="20"/>
                      <w:szCs w:val="20"/>
                    </w:rPr>
                  </w:pPr>
                  <w:r w:rsidRPr="00B2582E">
                    <w:rPr>
                      <w:b/>
                      <w:color w:val="002060"/>
                      <w:sz w:val="20"/>
                      <w:szCs w:val="20"/>
                    </w:rPr>
                    <w:t>Seema</w:t>
                  </w:r>
                  <w:r>
                    <w:rPr>
                      <w:b/>
                      <w:color w:val="002060"/>
                      <w:sz w:val="20"/>
                      <w:szCs w:val="20"/>
                    </w:rPr>
                    <w:t xml:space="preserve">             Paula</w:t>
                  </w:r>
                </w:p>
                <w:p w14:paraId="796DBCA8" w14:textId="015F766B" w:rsidR="00AD28C0" w:rsidRDefault="00FF5405" w:rsidP="00224982">
                  <w:pPr>
                    <w:pStyle w:val="Heading2"/>
                    <w:rPr>
                      <w:b/>
                      <w:color w:val="002060"/>
                      <w:sz w:val="20"/>
                      <w:szCs w:val="20"/>
                    </w:rPr>
                  </w:pPr>
                  <w:r>
                    <w:rPr>
                      <w:b/>
                      <w:color w:val="002060"/>
                      <w:sz w:val="20"/>
                      <w:szCs w:val="20"/>
                    </w:rPr>
                    <w:t>Ben</w:t>
                  </w:r>
                  <w:r w:rsidR="00B2582E">
                    <w:rPr>
                      <w:b/>
                      <w:color w:val="002060"/>
                      <w:sz w:val="20"/>
                      <w:szCs w:val="20"/>
                    </w:rPr>
                    <w:t xml:space="preserve">     </w:t>
                  </w:r>
                  <w:r>
                    <w:rPr>
                      <w:b/>
                      <w:color w:val="002060"/>
                      <w:sz w:val="20"/>
                      <w:szCs w:val="20"/>
                    </w:rPr>
                    <w:t xml:space="preserve">           </w:t>
                  </w:r>
                  <w:r w:rsidR="00B2582E">
                    <w:rPr>
                      <w:b/>
                      <w:color w:val="002060"/>
                      <w:sz w:val="20"/>
                      <w:szCs w:val="20"/>
                    </w:rPr>
                    <w:t xml:space="preserve">  Jenna Kn</w:t>
                  </w:r>
                </w:p>
                <w:p w14:paraId="0F412502" w14:textId="26BAB46C" w:rsidR="00B2582E" w:rsidRPr="00B2582E" w:rsidRDefault="00B2582E" w:rsidP="00224982">
                  <w:pPr>
                    <w:pStyle w:val="Heading2"/>
                    <w:rPr>
                      <w:b/>
                      <w:color w:val="002060"/>
                      <w:sz w:val="20"/>
                      <w:szCs w:val="20"/>
                    </w:rPr>
                  </w:pPr>
                  <w:r w:rsidRPr="00B2582E">
                    <w:rPr>
                      <w:b/>
                      <w:color w:val="002060"/>
                      <w:sz w:val="20"/>
                      <w:szCs w:val="20"/>
                    </w:rPr>
                    <w:t>Gretel               Emma</w:t>
                  </w:r>
                </w:p>
                <w:p w14:paraId="4979CE1F" w14:textId="1C2730CC" w:rsidR="007312EA" w:rsidRPr="00B2582E" w:rsidRDefault="00B2582E" w:rsidP="00224982">
                  <w:pPr>
                    <w:pStyle w:val="Heading2"/>
                    <w:rPr>
                      <w:color w:val="00206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2060"/>
                      <w:sz w:val="20"/>
                      <w:szCs w:val="20"/>
                    </w:rPr>
                    <w:t>Caroline S</w:t>
                  </w:r>
                  <w:r w:rsidR="00FF5405">
                    <w:rPr>
                      <w:b/>
                      <w:bCs/>
                      <w:color w:val="002060"/>
                      <w:sz w:val="20"/>
                      <w:szCs w:val="20"/>
                    </w:rPr>
                    <w:t xml:space="preserve">        Jackie</w:t>
                  </w:r>
                </w:p>
                <w:p w14:paraId="226E7361" w14:textId="024D0C69" w:rsidR="00B2582E" w:rsidRPr="00B2582E" w:rsidRDefault="00B2582E" w:rsidP="00224982">
                  <w:pPr>
                    <w:pStyle w:val="Heading2"/>
                    <w:rPr>
                      <w:color w:val="00206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2060"/>
                      <w:sz w:val="20"/>
                      <w:szCs w:val="20"/>
                    </w:rPr>
                    <w:t>Tamara            Miriam</w:t>
                  </w:r>
                </w:p>
                <w:p w14:paraId="33926FC7" w14:textId="4216ED17" w:rsidR="00B2582E" w:rsidRPr="00FF5405" w:rsidRDefault="00B2582E" w:rsidP="00224982">
                  <w:pPr>
                    <w:pStyle w:val="Heading2"/>
                    <w:rPr>
                      <w:color w:val="002060"/>
                      <w:sz w:val="20"/>
                      <w:szCs w:val="20"/>
                    </w:rPr>
                  </w:pPr>
                  <w:r w:rsidRPr="00B2582E">
                    <w:rPr>
                      <w:b/>
                      <w:bCs/>
                      <w:color w:val="002060"/>
                      <w:sz w:val="20"/>
                      <w:szCs w:val="20"/>
                    </w:rPr>
                    <w:t>Sophia</w:t>
                  </w:r>
                  <w:r>
                    <w:rPr>
                      <w:b/>
                      <w:bCs/>
                      <w:color w:val="002060"/>
                      <w:sz w:val="20"/>
                      <w:szCs w:val="20"/>
                    </w:rPr>
                    <w:t xml:space="preserve">            </w:t>
                  </w:r>
                </w:p>
              </w:tc>
              <w:tc>
                <w:tcPr>
                  <w:tcW w:w="1418" w:type="dxa"/>
                </w:tcPr>
                <w:p w14:paraId="57726F1E" w14:textId="7EC57F95" w:rsidR="007B7595" w:rsidRPr="00B2582E" w:rsidRDefault="00FF5405" w:rsidP="00224982">
                  <w:pPr>
                    <w:pStyle w:val="Heading2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002060"/>
                      <w:sz w:val="20"/>
                      <w:szCs w:val="20"/>
                    </w:rPr>
                  </w:pPr>
                  <w:r>
                    <w:rPr>
                      <w:color w:val="002060"/>
                      <w:sz w:val="20"/>
                      <w:szCs w:val="20"/>
                    </w:rPr>
                    <w:t>Amanda</w:t>
                  </w:r>
                </w:p>
                <w:p w14:paraId="02ACEC55" w14:textId="77777777" w:rsidR="00FF5405" w:rsidRDefault="00FF5405" w:rsidP="00224982">
                  <w:pPr>
                    <w:pStyle w:val="Heading2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002060"/>
                      <w:sz w:val="20"/>
                      <w:szCs w:val="20"/>
                    </w:rPr>
                  </w:pPr>
                  <w:r>
                    <w:rPr>
                      <w:color w:val="002060"/>
                      <w:sz w:val="20"/>
                      <w:szCs w:val="20"/>
                    </w:rPr>
                    <w:t>Jo</w:t>
                  </w:r>
                </w:p>
                <w:p w14:paraId="33926FCA" w14:textId="249E25A4" w:rsidR="00FF5405" w:rsidRPr="00B2582E" w:rsidRDefault="00FF5405" w:rsidP="00224982">
                  <w:pPr>
                    <w:pStyle w:val="Heading2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color w:val="002060"/>
                      <w:sz w:val="20"/>
                      <w:szCs w:val="20"/>
                    </w:rPr>
                  </w:pPr>
                  <w:r>
                    <w:rPr>
                      <w:color w:val="002060"/>
                      <w:sz w:val="20"/>
                      <w:szCs w:val="20"/>
                    </w:rPr>
                    <w:t>Mick</w:t>
                  </w:r>
                </w:p>
              </w:tc>
            </w:tr>
          </w:tbl>
          <w:p w14:paraId="33926FCC" w14:textId="77777777" w:rsidR="009739DC" w:rsidRPr="00B2582E" w:rsidRDefault="009739DC">
            <w:pPr>
              <w:pStyle w:val="Heading2"/>
              <w:rPr>
                <w:color w:val="002060"/>
                <w:sz w:val="20"/>
                <w:szCs w:val="20"/>
              </w:rPr>
            </w:pPr>
          </w:p>
        </w:tc>
        <w:tc>
          <w:tcPr>
            <w:tcW w:w="3566" w:type="dxa"/>
          </w:tcPr>
          <w:p w14:paraId="33926FCD" w14:textId="4355A29A" w:rsidR="009739DC" w:rsidRPr="00B2582E" w:rsidRDefault="00FF5405" w:rsidP="009739DC">
            <w:pPr>
              <w:pStyle w:val="Date"/>
              <w:rPr>
                <w:color w:val="002060"/>
              </w:rPr>
            </w:pPr>
            <w:r>
              <w:rPr>
                <w:color w:val="002060"/>
              </w:rPr>
              <w:t>Tuesday 10</w:t>
            </w:r>
            <w:r w:rsidRPr="00FF5405">
              <w:rPr>
                <w:color w:val="002060"/>
                <w:vertAlign w:val="superscript"/>
              </w:rPr>
              <w:t>th</w:t>
            </w:r>
            <w:r>
              <w:rPr>
                <w:color w:val="002060"/>
              </w:rPr>
              <w:t xml:space="preserve"> Octo</w:t>
            </w:r>
            <w:r w:rsidR="006C35F9">
              <w:rPr>
                <w:color w:val="002060"/>
              </w:rPr>
              <w:t>ber</w:t>
            </w:r>
            <w:r w:rsidR="00294971" w:rsidRPr="00B2582E">
              <w:rPr>
                <w:color w:val="002060"/>
              </w:rPr>
              <w:t xml:space="preserve"> 202</w:t>
            </w:r>
            <w:r w:rsidR="007312EA" w:rsidRPr="00B2582E">
              <w:rPr>
                <w:color w:val="002060"/>
              </w:rPr>
              <w:t>3</w:t>
            </w:r>
          </w:p>
          <w:p w14:paraId="33926FCE" w14:textId="42251137" w:rsidR="000A092C" w:rsidRPr="00B2582E" w:rsidRDefault="00E70786" w:rsidP="009739DC">
            <w:pPr>
              <w:pStyle w:val="Date"/>
              <w:rPr>
                <w:color w:val="002060"/>
              </w:rPr>
            </w:pPr>
            <w:r w:rsidRPr="00B2582E">
              <w:rPr>
                <w:color w:val="002060"/>
              </w:rPr>
              <w:t>19:</w:t>
            </w:r>
            <w:r w:rsidR="00FF5405">
              <w:rPr>
                <w:color w:val="002060"/>
              </w:rPr>
              <w:t>0</w:t>
            </w:r>
            <w:r w:rsidRPr="00B2582E">
              <w:rPr>
                <w:color w:val="002060"/>
              </w:rPr>
              <w:t>0-</w:t>
            </w:r>
            <w:r w:rsidR="00B454A7" w:rsidRPr="00B2582E">
              <w:rPr>
                <w:color w:val="002060"/>
              </w:rPr>
              <w:t>2</w:t>
            </w:r>
            <w:r w:rsidR="00C503B7">
              <w:rPr>
                <w:color w:val="002060"/>
              </w:rPr>
              <w:t>1:0</w:t>
            </w:r>
            <w:r w:rsidR="00B454A7" w:rsidRPr="00B2582E">
              <w:rPr>
                <w:color w:val="002060"/>
              </w:rPr>
              <w:t>0</w:t>
            </w:r>
          </w:p>
        </w:tc>
      </w:tr>
    </w:tbl>
    <w:p w14:paraId="33926FD1" w14:textId="58CF96D3" w:rsidR="009739DC" w:rsidRPr="00B2582E" w:rsidRDefault="000C4992">
      <w:pPr>
        <w:pStyle w:val="Heading2"/>
        <w:rPr>
          <w:rFonts w:ascii="Arial" w:hAnsi="Arial" w:cs="Arial"/>
          <w:color w:val="002060"/>
          <w:sz w:val="28"/>
          <w:szCs w:val="28"/>
        </w:rPr>
      </w:pPr>
      <w:r w:rsidRPr="00B2582E">
        <w:rPr>
          <w:rFonts w:ascii="Arial" w:hAnsi="Arial" w:cs="Arial"/>
          <w:color w:val="002060"/>
          <w:sz w:val="28"/>
          <w:szCs w:val="28"/>
        </w:rPr>
        <w:t>2.</w:t>
      </w:r>
      <w:r w:rsidR="009739DC" w:rsidRPr="00B2582E">
        <w:rPr>
          <w:rFonts w:ascii="Arial" w:hAnsi="Arial" w:cs="Arial"/>
          <w:color w:val="002060"/>
          <w:sz w:val="28"/>
          <w:szCs w:val="28"/>
        </w:rPr>
        <w:t>Matters Arising</w:t>
      </w:r>
    </w:p>
    <w:p w14:paraId="2EDA0BB3" w14:textId="77777777" w:rsidR="00296A69" w:rsidRPr="00296A69" w:rsidRDefault="00296A69">
      <w:pPr>
        <w:pStyle w:val="Heading2"/>
        <w:rPr>
          <w:rFonts w:ascii="Arial" w:hAnsi="Arial" w:cs="Arial"/>
        </w:rPr>
      </w:pPr>
    </w:p>
    <w:p w14:paraId="2C213F69" w14:textId="34FC3A41" w:rsidR="00654304" w:rsidRDefault="00E8217E" w:rsidP="007312EA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The last</w:t>
      </w:r>
      <w:r w:rsidR="00224982">
        <w:rPr>
          <w:rFonts w:ascii="Arial" w:hAnsi="Arial" w:cs="Arial"/>
          <w:b w:val="0"/>
          <w:bCs w:val="0"/>
          <w:color w:val="auto"/>
        </w:rPr>
        <w:t xml:space="preserve"> meeting </w:t>
      </w:r>
      <w:r>
        <w:rPr>
          <w:rFonts w:ascii="Arial" w:hAnsi="Arial" w:cs="Arial"/>
          <w:b w:val="0"/>
          <w:bCs w:val="0"/>
          <w:color w:val="auto"/>
        </w:rPr>
        <w:t>was held</w:t>
      </w:r>
      <w:r w:rsidR="00224982">
        <w:rPr>
          <w:rFonts w:ascii="Arial" w:hAnsi="Arial" w:cs="Arial"/>
          <w:b w:val="0"/>
          <w:bCs w:val="0"/>
          <w:color w:val="auto"/>
        </w:rPr>
        <w:t xml:space="preserve"> </w:t>
      </w:r>
      <w:r w:rsidR="00FF5405">
        <w:rPr>
          <w:rFonts w:ascii="Arial" w:hAnsi="Arial" w:cs="Arial"/>
          <w:b w:val="0"/>
          <w:bCs w:val="0"/>
          <w:color w:val="auto"/>
        </w:rPr>
        <w:t>25.09</w:t>
      </w:r>
      <w:r w:rsidR="00B2582E">
        <w:rPr>
          <w:rFonts w:ascii="Arial" w:hAnsi="Arial" w:cs="Arial"/>
          <w:b w:val="0"/>
          <w:bCs w:val="0"/>
          <w:color w:val="auto"/>
        </w:rPr>
        <w:t>.23</w:t>
      </w:r>
      <w:r w:rsidR="007312EA">
        <w:rPr>
          <w:rFonts w:ascii="Arial" w:hAnsi="Arial" w:cs="Arial"/>
          <w:b w:val="0"/>
          <w:bCs w:val="0"/>
          <w:color w:val="auto"/>
        </w:rPr>
        <w:t xml:space="preserve">, </w:t>
      </w:r>
      <w:r w:rsidR="00FF5405">
        <w:rPr>
          <w:rFonts w:ascii="Arial" w:hAnsi="Arial" w:cs="Arial"/>
          <w:b w:val="0"/>
          <w:bCs w:val="0"/>
          <w:color w:val="auto"/>
        </w:rPr>
        <w:t>on the last minutes the build the bonfire was at 14:00 this has been amended 12:00.</w:t>
      </w:r>
    </w:p>
    <w:p w14:paraId="60DE183D" w14:textId="77777777" w:rsidR="00FF5405" w:rsidRDefault="00FF5405" w:rsidP="007312EA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72078321" w14:textId="7CDFA058" w:rsidR="00FF5405" w:rsidRDefault="00FF5405" w:rsidP="00FF5405">
      <w:pPr>
        <w:pStyle w:val="Heading2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3</w:t>
      </w:r>
      <w:r w:rsidRPr="00B2582E">
        <w:rPr>
          <w:rFonts w:ascii="Arial" w:hAnsi="Arial" w:cs="Arial"/>
          <w:color w:val="002060"/>
          <w:sz w:val="28"/>
          <w:szCs w:val="28"/>
        </w:rPr>
        <w:t>.</w:t>
      </w:r>
      <w:r>
        <w:rPr>
          <w:rFonts w:ascii="Arial" w:hAnsi="Arial" w:cs="Arial"/>
          <w:color w:val="002060"/>
          <w:sz w:val="28"/>
          <w:szCs w:val="28"/>
        </w:rPr>
        <w:t xml:space="preserve"> FOSMS going forward</w:t>
      </w:r>
    </w:p>
    <w:p w14:paraId="0B18EDF6" w14:textId="77777777" w:rsidR="00FF5405" w:rsidRDefault="00FF5405" w:rsidP="00FF5405">
      <w:pPr>
        <w:pStyle w:val="Heading2"/>
        <w:rPr>
          <w:rFonts w:ascii="Arial" w:hAnsi="Arial" w:cs="Arial"/>
          <w:color w:val="002060"/>
          <w:sz w:val="28"/>
          <w:szCs w:val="28"/>
        </w:rPr>
      </w:pPr>
    </w:p>
    <w:p w14:paraId="58241F7E" w14:textId="3EB9424C" w:rsidR="00FF5405" w:rsidRDefault="00FF5405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Daniel discussed FOSMS mission, vision, </w:t>
      </w:r>
      <w:proofErr w:type="gramStart"/>
      <w:r>
        <w:rPr>
          <w:rFonts w:ascii="Arial" w:hAnsi="Arial" w:cs="Arial"/>
          <w:b w:val="0"/>
          <w:bCs w:val="0"/>
          <w:color w:val="auto"/>
        </w:rPr>
        <w:t>objectives</w:t>
      </w:r>
      <w:proofErr w:type="gramEnd"/>
      <w:r>
        <w:rPr>
          <w:rFonts w:ascii="Arial" w:hAnsi="Arial" w:cs="Arial"/>
          <w:b w:val="0"/>
          <w:bCs w:val="0"/>
          <w:color w:val="auto"/>
        </w:rPr>
        <w:t xml:space="preserve"> and strategy. </w:t>
      </w:r>
    </w:p>
    <w:p w14:paraId="3E211354" w14:textId="77777777" w:rsidR="00FF5405" w:rsidRDefault="00FF5405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16C3D497" w14:textId="5990F927" w:rsidR="00FF5405" w:rsidRDefault="0054299D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Working</w:t>
      </w:r>
      <w:r w:rsidR="00FF5405">
        <w:rPr>
          <w:rFonts w:ascii="Arial" w:hAnsi="Arial" w:cs="Arial"/>
          <w:b w:val="0"/>
          <w:bCs w:val="0"/>
          <w:color w:val="auto"/>
        </w:rPr>
        <w:t xml:space="preserve"> towards a similar goal, may be better to have less events but bigger events or numerous smaller events. We could ask local businesses to sponsor events. </w:t>
      </w:r>
    </w:p>
    <w:p w14:paraId="2FCDA3E1" w14:textId="77777777" w:rsidR="00FF5405" w:rsidRDefault="00FF5405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56D65BAF" w14:textId="2D4987A5" w:rsidR="00FF5405" w:rsidRDefault="00FF5405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Discussed grant applications available </w:t>
      </w:r>
      <w:r w:rsidR="0054299D">
        <w:rPr>
          <w:rFonts w:ascii="Arial" w:hAnsi="Arial" w:cs="Arial"/>
          <w:b w:val="0"/>
          <w:bCs w:val="0"/>
          <w:color w:val="auto"/>
        </w:rPr>
        <w:t>e.g.,</w:t>
      </w:r>
      <w:r>
        <w:rPr>
          <w:rFonts w:ascii="Arial" w:hAnsi="Arial" w:cs="Arial"/>
          <w:b w:val="0"/>
          <w:bCs w:val="0"/>
          <w:color w:val="auto"/>
        </w:rPr>
        <w:t xml:space="preserve"> sports England for play equipment, Paula mentioned a school where the council installed the play equipment, </w:t>
      </w:r>
      <w:proofErr w:type="gramStart"/>
      <w:r>
        <w:rPr>
          <w:rFonts w:ascii="Arial" w:hAnsi="Arial" w:cs="Arial"/>
          <w:b w:val="0"/>
          <w:bCs w:val="0"/>
          <w:color w:val="auto"/>
        </w:rPr>
        <w:t>have to</w:t>
      </w:r>
      <w:proofErr w:type="gramEnd"/>
      <w:r>
        <w:rPr>
          <w:rFonts w:ascii="Arial" w:hAnsi="Arial" w:cs="Arial"/>
          <w:b w:val="0"/>
          <w:bCs w:val="0"/>
          <w:color w:val="auto"/>
        </w:rPr>
        <w:t xml:space="preserve"> have multiple quotes; Paula to find out further details.</w:t>
      </w:r>
    </w:p>
    <w:p w14:paraId="423C01BD" w14:textId="77777777" w:rsidR="00FF5405" w:rsidRDefault="00FF5405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2487AD61" w14:textId="047A0B16" w:rsidR="00FF5405" w:rsidRDefault="006D65D9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Raise money for one large item, </w:t>
      </w:r>
      <w:r w:rsidR="0054299D">
        <w:rPr>
          <w:rFonts w:ascii="Arial" w:hAnsi="Arial" w:cs="Arial"/>
          <w:b w:val="0"/>
          <w:bCs w:val="0"/>
          <w:color w:val="auto"/>
        </w:rPr>
        <w:t>e.g.,</w:t>
      </w:r>
      <w:r>
        <w:rPr>
          <w:rFonts w:ascii="Arial" w:hAnsi="Arial" w:cs="Arial"/>
          <w:b w:val="0"/>
          <w:bCs w:val="0"/>
          <w:color w:val="auto"/>
        </w:rPr>
        <w:t xml:space="preserve"> £20,000 for playground and have a visible fund-raiser total.</w:t>
      </w:r>
    </w:p>
    <w:p w14:paraId="60C5C275" w14:textId="77777777" w:rsidR="006D65D9" w:rsidRDefault="006D65D9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35EED6F0" w14:textId="2DB6A25F" w:rsidR="006D65D9" w:rsidRDefault="006D65D9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We don’t have to run the same events as previous years, if events don’t generate enough income and involve significant preparation then </w:t>
      </w:r>
      <w:r w:rsidR="0054299D">
        <w:rPr>
          <w:rFonts w:ascii="Arial" w:hAnsi="Arial" w:cs="Arial"/>
          <w:b w:val="0"/>
          <w:bCs w:val="0"/>
          <w:color w:val="auto"/>
        </w:rPr>
        <w:t>it’s</w:t>
      </w:r>
      <w:r>
        <w:rPr>
          <w:rFonts w:ascii="Arial" w:hAnsi="Arial" w:cs="Arial"/>
          <w:b w:val="0"/>
          <w:bCs w:val="0"/>
          <w:color w:val="auto"/>
        </w:rPr>
        <w:t xml:space="preserve"> not feasible to run.</w:t>
      </w:r>
    </w:p>
    <w:p w14:paraId="4B9519B0" w14:textId="77777777" w:rsidR="006D65D9" w:rsidRDefault="006D65D9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6014FB0E" w14:textId="1EA27C9B" w:rsidR="006D65D9" w:rsidRDefault="006D65D9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Daniel said that he is the voice to communicate as </w:t>
      </w:r>
      <w:r w:rsidR="0054299D">
        <w:rPr>
          <w:rFonts w:ascii="Arial" w:hAnsi="Arial" w:cs="Arial"/>
          <w:b w:val="0"/>
          <w:bCs w:val="0"/>
          <w:color w:val="auto"/>
        </w:rPr>
        <w:t>chair,</w:t>
      </w:r>
      <w:r>
        <w:rPr>
          <w:rFonts w:ascii="Arial" w:hAnsi="Arial" w:cs="Arial"/>
          <w:b w:val="0"/>
          <w:bCs w:val="0"/>
          <w:color w:val="auto"/>
        </w:rPr>
        <w:t xml:space="preserve"> but we work as a team, and supported by the team. We shouldn’t work in isolation.</w:t>
      </w:r>
    </w:p>
    <w:p w14:paraId="606E8898" w14:textId="77777777" w:rsidR="006D65D9" w:rsidRDefault="006D65D9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0EAF013B" w14:textId="44831289" w:rsidR="006D65D9" w:rsidRDefault="006D65D9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Generate a calendar of events to make it easier to plan and allow people to save the date.</w:t>
      </w:r>
    </w:p>
    <w:p w14:paraId="68E8E550" w14:textId="77777777" w:rsidR="006D65D9" w:rsidRDefault="006D65D9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2D348396" w14:textId="1CE37411" w:rsidR="00B72C7D" w:rsidRDefault="00B72C7D" w:rsidP="00B72C7D">
      <w:pPr>
        <w:pStyle w:val="Heading2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4</w:t>
      </w:r>
      <w:r w:rsidRPr="00B2582E">
        <w:rPr>
          <w:rFonts w:ascii="Arial" w:hAnsi="Arial" w:cs="Arial"/>
          <w:color w:val="002060"/>
          <w:sz w:val="28"/>
          <w:szCs w:val="28"/>
        </w:rPr>
        <w:t>.</w:t>
      </w:r>
      <w:r>
        <w:rPr>
          <w:rFonts w:ascii="Arial" w:hAnsi="Arial" w:cs="Arial"/>
          <w:color w:val="002060"/>
          <w:sz w:val="28"/>
          <w:szCs w:val="28"/>
        </w:rPr>
        <w:t xml:space="preserve"> </w:t>
      </w:r>
      <w:r>
        <w:rPr>
          <w:rFonts w:ascii="Arial" w:hAnsi="Arial" w:cs="Arial"/>
          <w:color w:val="002060"/>
          <w:sz w:val="28"/>
          <w:szCs w:val="28"/>
        </w:rPr>
        <w:t>Communication</w:t>
      </w:r>
    </w:p>
    <w:p w14:paraId="1A00D8CF" w14:textId="77777777" w:rsidR="00B72C7D" w:rsidRDefault="00B72C7D" w:rsidP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53A5B860" w14:textId="61F54910" w:rsidR="006D65D9" w:rsidRPr="00B2582E" w:rsidRDefault="006D65D9" w:rsidP="00FF5405">
      <w:pPr>
        <w:pStyle w:val="Heading2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b w:val="0"/>
          <w:bCs w:val="0"/>
          <w:color w:val="auto"/>
        </w:rPr>
        <w:t>Form of communication:</w:t>
      </w:r>
    </w:p>
    <w:p w14:paraId="245E0998" w14:textId="694BD8FB" w:rsidR="00FF5405" w:rsidRDefault="006D65D9" w:rsidP="006D65D9">
      <w:pPr>
        <w:pStyle w:val="Heading2"/>
        <w:numPr>
          <w:ilvl w:val="0"/>
          <w:numId w:val="40"/>
        </w:numPr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lastRenderedPageBreak/>
        <w:t>Newsletter</w:t>
      </w:r>
    </w:p>
    <w:p w14:paraId="0870B4F1" w14:textId="15377027" w:rsidR="006D65D9" w:rsidRDefault="006D65D9" w:rsidP="006D65D9">
      <w:pPr>
        <w:pStyle w:val="Heading2"/>
        <w:numPr>
          <w:ilvl w:val="0"/>
          <w:numId w:val="39"/>
        </w:numPr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-  School Website</w:t>
      </w:r>
    </w:p>
    <w:p w14:paraId="6DE995A2" w14:textId="3C776BDE" w:rsidR="006D65D9" w:rsidRDefault="006D65D9" w:rsidP="006D65D9">
      <w:pPr>
        <w:pStyle w:val="Heading2"/>
        <w:numPr>
          <w:ilvl w:val="0"/>
          <w:numId w:val="39"/>
        </w:numPr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- FOSMS Website</w:t>
      </w:r>
    </w:p>
    <w:p w14:paraId="4B97FBC6" w14:textId="39DB3A49" w:rsidR="006D65D9" w:rsidRDefault="006D65D9" w:rsidP="006D65D9">
      <w:pPr>
        <w:pStyle w:val="Heading2"/>
        <w:numPr>
          <w:ilvl w:val="0"/>
          <w:numId w:val="39"/>
        </w:numPr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- Campaign Totaliser</w:t>
      </w:r>
    </w:p>
    <w:p w14:paraId="04047142" w14:textId="067BFC40" w:rsidR="006D65D9" w:rsidRDefault="006D65D9" w:rsidP="006D65D9">
      <w:pPr>
        <w:pStyle w:val="Heading2"/>
        <w:numPr>
          <w:ilvl w:val="0"/>
          <w:numId w:val="39"/>
        </w:numPr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- Noticeboard</w:t>
      </w:r>
    </w:p>
    <w:p w14:paraId="681DB2A9" w14:textId="51E8AF97" w:rsidR="006D65D9" w:rsidRDefault="006D65D9" w:rsidP="006D65D9">
      <w:pPr>
        <w:pStyle w:val="Heading2"/>
        <w:numPr>
          <w:ilvl w:val="0"/>
          <w:numId w:val="39"/>
        </w:numPr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- Facebook Page – forms to join, comments approval</w:t>
      </w:r>
    </w:p>
    <w:p w14:paraId="5EAE0D7D" w14:textId="77777777" w:rsidR="006D65D9" w:rsidRDefault="006D65D9" w:rsidP="00294760">
      <w:pPr>
        <w:pStyle w:val="Heading2"/>
        <w:ind w:left="360"/>
        <w:rPr>
          <w:rFonts w:ascii="Arial" w:hAnsi="Arial" w:cs="Arial"/>
          <w:b w:val="0"/>
          <w:bCs w:val="0"/>
          <w:color w:val="auto"/>
        </w:rPr>
      </w:pPr>
    </w:p>
    <w:p w14:paraId="4B11F319" w14:textId="27327CFB" w:rsidR="00294760" w:rsidRDefault="00294760" w:rsidP="00294760">
      <w:pPr>
        <w:pStyle w:val="Heading2"/>
        <w:ind w:left="360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Jackie suggested that we can utilize </w:t>
      </w:r>
      <w:r w:rsidR="0054299D">
        <w:rPr>
          <w:rFonts w:ascii="Arial" w:hAnsi="Arial" w:cs="Arial"/>
          <w:b w:val="0"/>
          <w:bCs w:val="0"/>
          <w:color w:val="auto"/>
        </w:rPr>
        <w:t>parents’</w:t>
      </w:r>
      <w:r>
        <w:rPr>
          <w:rFonts w:ascii="Arial" w:hAnsi="Arial" w:cs="Arial"/>
          <w:b w:val="0"/>
          <w:bCs w:val="0"/>
          <w:color w:val="auto"/>
        </w:rPr>
        <w:t xml:space="preserve"> roles </w:t>
      </w:r>
      <w:r w:rsidR="00055770">
        <w:rPr>
          <w:rFonts w:ascii="Arial" w:hAnsi="Arial" w:cs="Arial"/>
          <w:b w:val="0"/>
          <w:bCs w:val="0"/>
          <w:color w:val="auto"/>
        </w:rPr>
        <w:t>e.g.,</w:t>
      </w:r>
      <w:r>
        <w:rPr>
          <w:rFonts w:ascii="Arial" w:hAnsi="Arial" w:cs="Arial"/>
          <w:b w:val="0"/>
          <w:bCs w:val="0"/>
          <w:color w:val="auto"/>
        </w:rPr>
        <w:t xml:space="preserve"> painters to complete tasks.</w:t>
      </w:r>
    </w:p>
    <w:p w14:paraId="3CF3B5E7" w14:textId="77777777" w:rsidR="00294760" w:rsidRDefault="00294760" w:rsidP="00294760">
      <w:pPr>
        <w:pStyle w:val="Heading2"/>
        <w:ind w:left="360"/>
        <w:rPr>
          <w:rFonts w:ascii="Arial" w:hAnsi="Arial" w:cs="Arial"/>
          <w:b w:val="0"/>
          <w:bCs w:val="0"/>
          <w:color w:val="auto"/>
        </w:rPr>
      </w:pPr>
    </w:p>
    <w:p w14:paraId="58461095" w14:textId="0CAEB36D" w:rsidR="00294760" w:rsidRDefault="00294760" w:rsidP="00294760">
      <w:pPr>
        <w:pStyle w:val="Heading2"/>
        <w:ind w:left="360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Jenna suggested the auction of promises- volunteers that have skills such as cleaner, gardener, painter, hairdresser </w:t>
      </w:r>
      <w:r w:rsidR="0054299D">
        <w:rPr>
          <w:rFonts w:ascii="Arial" w:hAnsi="Arial" w:cs="Arial"/>
          <w:b w:val="0"/>
          <w:bCs w:val="0"/>
          <w:color w:val="auto"/>
        </w:rPr>
        <w:t>etc.</w:t>
      </w:r>
      <w:r>
        <w:rPr>
          <w:rFonts w:ascii="Arial" w:hAnsi="Arial" w:cs="Arial"/>
          <w:b w:val="0"/>
          <w:bCs w:val="0"/>
          <w:color w:val="auto"/>
        </w:rPr>
        <w:t xml:space="preserve"> agree to give up 2 hours of their time. Parents then bid to win their time.</w:t>
      </w:r>
    </w:p>
    <w:p w14:paraId="3C560CD4" w14:textId="77777777" w:rsidR="00294760" w:rsidRDefault="00294760" w:rsidP="00294760">
      <w:pPr>
        <w:pStyle w:val="Heading2"/>
        <w:ind w:left="360"/>
        <w:rPr>
          <w:rFonts w:ascii="Arial" w:hAnsi="Arial" w:cs="Arial"/>
          <w:b w:val="0"/>
          <w:bCs w:val="0"/>
          <w:color w:val="auto"/>
        </w:rPr>
      </w:pPr>
    </w:p>
    <w:p w14:paraId="7345809C" w14:textId="5C056073" w:rsidR="00294760" w:rsidRDefault="00294760" w:rsidP="00294760">
      <w:pPr>
        <w:pStyle w:val="Heading2"/>
        <w:ind w:left="360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Jenna Knott to help with grant applications.</w:t>
      </w:r>
    </w:p>
    <w:p w14:paraId="46ACC486" w14:textId="77777777" w:rsidR="00294760" w:rsidRPr="006D65D9" w:rsidRDefault="00294760" w:rsidP="00294760">
      <w:pPr>
        <w:pStyle w:val="Heading2"/>
        <w:ind w:left="360"/>
        <w:rPr>
          <w:rFonts w:ascii="Arial" w:hAnsi="Arial" w:cs="Arial"/>
          <w:b w:val="0"/>
          <w:bCs w:val="0"/>
          <w:color w:val="auto"/>
        </w:rPr>
      </w:pPr>
    </w:p>
    <w:p w14:paraId="2C0EB467" w14:textId="5D5A4BC6" w:rsidR="00F01020" w:rsidRDefault="00B72C7D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color w:val="002060"/>
          <w:sz w:val="28"/>
          <w:szCs w:val="28"/>
        </w:rPr>
        <w:t>5</w:t>
      </w:r>
      <w:r w:rsidR="00FF5405">
        <w:rPr>
          <w:rFonts w:ascii="Arial" w:hAnsi="Arial" w:cs="Arial"/>
          <w:color w:val="002060"/>
          <w:sz w:val="28"/>
          <w:szCs w:val="28"/>
        </w:rPr>
        <w:t>. Finance</w:t>
      </w:r>
    </w:p>
    <w:p w14:paraId="4C23CB3D" w14:textId="77777777" w:rsidR="00FF5405" w:rsidRDefault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206332E1" w14:textId="15AFA628" w:rsidR="00294760" w:rsidRDefault="00294760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Caroline </w:t>
      </w:r>
      <w:proofErr w:type="gramStart"/>
      <w:r>
        <w:rPr>
          <w:rFonts w:ascii="Arial" w:hAnsi="Arial" w:cs="Arial"/>
          <w:b w:val="0"/>
          <w:bCs w:val="0"/>
          <w:color w:val="auto"/>
        </w:rPr>
        <w:t>looked into</w:t>
      </w:r>
      <w:proofErr w:type="gramEnd"/>
      <w:r>
        <w:rPr>
          <w:rFonts w:ascii="Arial" w:hAnsi="Arial" w:cs="Arial"/>
          <w:b w:val="0"/>
          <w:bCs w:val="0"/>
          <w:color w:val="auto"/>
        </w:rPr>
        <w:t xml:space="preserve"> the on-line banking on the FOSMS account and if there is only one signatory then you can have on-line banking- agreed that just Caroline R should be the </w:t>
      </w:r>
      <w:r w:rsidR="001A2978">
        <w:rPr>
          <w:rFonts w:ascii="Arial" w:hAnsi="Arial" w:cs="Arial"/>
          <w:b w:val="0"/>
          <w:bCs w:val="0"/>
          <w:color w:val="auto"/>
        </w:rPr>
        <w:t>named on the account.</w:t>
      </w:r>
    </w:p>
    <w:p w14:paraId="454263D5" w14:textId="77777777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5DEDA31F" w14:textId="5B46D176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Licenses- Alcohol license for Bonfire night must be applied for 10 days prior- Caroline to apply with Jenna Knott help if needed.</w:t>
      </w:r>
    </w:p>
    <w:p w14:paraId="62BA8B5E" w14:textId="77777777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68B08D5E" w14:textId="2AFCBFC1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Small lotteries license.</w:t>
      </w:r>
    </w:p>
    <w:p w14:paraId="0450AA00" w14:textId="77777777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19E8E6B1" w14:textId="3F563F1C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Daniel researched a card reader, there is currently a pta offer of £82 with no admin fee. </w:t>
      </w:r>
    </w:p>
    <w:p w14:paraId="4958A6C9" w14:textId="77777777" w:rsidR="00FF5405" w:rsidRDefault="00FF5405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6001DA9B" w14:textId="19296622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Sim card may struggle with reception, may be able to hot-spot if phones have reception.</w:t>
      </w:r>
    </w:p>
    <w:p w14:paraId="5A0F3F99" w14:textId="13826320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7DD5F16B" w14:textId="3CFFE161" w:rsidR="001A2978" w:rsidRDefault="001A2978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Discussed where to locate the card reader with multiple stalls </w:t>
      </w:r>
      <w:r w:rsidR="0054299D">
        <w:rPr>
          <w:rFonts w:ascii="Arial" w:hAnsi="Arial" w:cs="Arial"/>
          <w:b w:val="0"/>
          <w:bCs w:val="0"/>
          <w:color w:val="auto"/>
        </w:rPr>
        <w:t>etc.</w:t>
      </w:r>
      <w:r>
        <w:rPr>
          <w:rFonts w:ascii="Arial" w:hAnsi="Arial" w:cs="Arial"/>
          <w:b w:val="0"/>
          <w:bCs w:val="0"/>
          <w:color w:val="auto"/>
        </w:rPr>
        <w:t>, may be easier with the token system.</w:t>
      </w:r>
    </w:p>
    <w:p w14:paraId="3AF1FD4A" w14:textId="77777777" w:rsidR="007D2610" w:rsidRPr="00296A69" w:rsidRDefault="007D2610" w:rsidP="006C52BA">
      <w:pPr>
        <w:rPr>
          <w:rFonts w:ascii="Arial" w:hAnsi="Arial" w:cs="Arial"/>
          <w:sz w:val="28"/>
          <w:szCs w:val="28"/>
        </w:rPr>
      </w:pPr>
    </w:p>
    <w:p w14:paraId="2434B75C" w14:textId="3630CDA0" w:rsidR="00322828" w:rsidRPr="00CD4A38" w:rsidRDefault="00B72C7D" w:rsidP="00322828">
      <w:pPr>
        <w:pStyle w:val="Heading2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6</w:t>
      </w:r>
      <w:r w:rsidR="00322828" w:rsidRPr="00CD4A38">
        <w:rPr>
          <w:rFonts w:ascii="Arial" w:hAnsi="Arial" w:cs="Arial"/>
          <w:color w:val="002060"/>
          <w:sz w:val="28"/>
          <w:szCs w:val="28"/>
        </w:rPr>
        <w:t>.  Upcoming Events</w:t>
      </w:r>
    </w:p>
    <w:p w14:paraId="23E5A9F5" w14:textId="3CB5D001" w:rsidR="00322828" w:rsidRPr="00CD4A38" w:rsidRDefault="00322828" w:rsidP="00322828">
      <w:pPr>
        <w:pStyle w:val="Heading2"/>
        <w:rPr>
          <w:rFonts w:ascii="Arial" w:hAnsi="Arial" w:cs="Arial"/>
          <w:color w:val="002060"/>
          <w:sz w:val="28"/>
          <w:szCs w:val="28"/>
        </w:rPr>
      </w:pPr>
    </w:p>
    <w:p w14:paraId="0C32693F" w14:textId="462AEAA8" w:rsidR="00D616E2" w:rsidRPr="00CD4A38" w:rsidRDefault="00CD4A38" w:rsidP="00D616E2">
      <w:pPr>
        <w:pStyle w:val="Heading2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Spooky Disco</w:t>
      </w:r>
      <w:r w:rsidR="00D616E2" w:rsidRPr="00CD4A38">
        <w:rPr>
          <w:rFonts w:ascii="Arial" w:hAnsi="Arial" w:cs="Arial"/>
          <w:color w:val="002060"/>
          <w:sz w:val="28"/>
          <w:szCs w:val="28"/>
        </w:rPr>
        <w:t xml:space="preserve"> –</w:t>
      </w:r>
      <w:r>
        <w:rPr>
          <w:rFonts w:ascii="Arial" w:hAnsi="Arial" w:cs="Arial"/>
          <w:color w:val="002060"/>
          <w:sz w:val="28"/>
          <w:szCs w:val="28"/>
        </w:rPr>
        <w:t>19/10/23</w:t>
      </w:r>
      <w:r w:rsidR="00D616E2" w:rsidRPr="00CD4A38">
        <w:rPr>
          <w:rFonts w:ascii="Arial" w:hAnsi="Arial" w:cs="Arial"/>
          <w:color w:val="002060"/>
          <w:sz w:val="28"/>
          <w:szCs w:val="28"/>
        </w:rPr>
        <w:t xml:space="preserve"> </w:t>
      </w:r>
    </w:p>
    <w:p w14:paraId="04FC555B" w14:textId="77777777" w:rsidR="00D616E2" w:rsidRDefault="00D616E2" w:rsidP="00D616E2">
      <w:pPr>
        <w:rPr>
          <w:rFonts w:ascii="Arial" w:hAnsi="Arial" w:cs="Arial"/>
          <w:sz w:val="28"/>
          <w:szCs w:val="28"/>
        </w:rPr>
      </w:pPr>
    </w:p>
    <w:p w14:paraId="6755629E" w14:textId="7A790E4F" w:rsidR="00FF2FC2" w:rsidRDefault="00CD4A38" w:rsidP="00D616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Daniel</w:t>
      </w:r>
      <w:r w:rsidR="001A2978">
        <w:rPr>
          <w:rFonts w:ascii="Arial" w:hAnsi="Arial" w:cs="Arial"/>
          <w:sz w:val="28"/>
          <w:szCs w:val="28"/>
        </w:rPr>
        <w:t xml:space="preserve"> has contacted the entertainer Music Mayhem, agreed to £150.</w:t>
      </w:r>
    </w:p>
    <w:p w14:paraId="1ED0DADB" w14:textId="77777777" w:rsidR="001A2978" w:rsidRDefault="001A2978" w:rsidP="00D616E2">
      <w:pPr>
        <w:rPr>
          <w:rFonts w:ascii="Arial" w:hAnsi="Arial" w:cs="Arial"/>
          <w:sz w:val="28"/>
          <w:szCs w:val="28"/>
        </w:rPr>
      </w:pPr>
    </w:p>
    <w:p w14:paraId="4670785D" w14:textId="61685C7F" w:rsidR="001A2978" w:rsidRDefault="0054299D" w:rsidP="00D616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Mr.</w:t>
      </w:r>
      <w:r w:rsidR="001A2978">
        <w:rPr>
          <w:rFonts w:ascii="Arial" w:hAnsi="Arial" w:cs="Arial"/>
          <w:sz w:val="28"/>
          <w:szCs w:val="28"/>
        </w:rPr>
        <w:t xml:space="preserve"> Blackburn has the decorations. </w:t>
      </w:r>
    </w:p>
    <w:p w14:paraId="7EC6CE30" w14:textId="77777777" w:rsidR="001A2978" w:rsidRDefault="001A2978" w:rsidP="00D616E2">
      <w:pPr>
        <w:rPr>
          <w:rFonts w:ascii="Arial" w:hAnsi="Arial" w:cs="Arial"/>
          <w:sz w:val="28"/>
          <w:szCs w:val="28"/>
        </w:rPr>
      </w:pPr>
    </w:p>
    <w:p w14:paraId="72C3D230" w14:textId="5402F508" w:rsidR="001A2978" w:rsidRDefault="001A2978" w:rsidP="00D616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Require juice- Sarah, mini rolls- Paula, Vegetarian sweets- Daniel, Halal sweets- Tamara</w:t>
      </w:r>
      <w:r w:rsidR="0054125C">
        <w:rPr>
          <w:rFonts w:ascii="Arial" w:hAnsi="Arial" w:cs="Arial"/>
          <w:sz w:val="28"/>
          <w:szCs w:val="28"/>
        </w:rPr>
        <w:t xml:space="preserve"> from Kandara</w:t>
      </w:r>
      <w:r>
        <w:rPr>
          <w:rFonts w:ascii="Arial" w:hAnsi="Arial" w:cs="Arial"/>
          <w:sz w:val="28"/>
          <w:szCs w:val="28"/>
        </w:rPr>
        <w:t xml:space="preserve">. Jo said fine to use the cups and wash. </w:t>
      </w:r>
    </w:p>
    <w:p w14:paraId="21C38720" w14:textId="365A41FD" w:rsidR="00FF2FC2" w:rsidRDefault="00FF2FC2" w:rsidP="00D616E2">
      <w:pPr>
        <w:rPr>
          <w:rFonts w:ascii="Arial" w:hAnsi="Arial" w:cs="Arial"/>
          <w:sz w:val="28"/>
          <w:szCs w:val="28"/>
        </w:rPr>
      </w:pPr>
    </w:p>
    <w:p w14:paraId="3EFFBA27" w14:textId="5EB8792F" w:rsidR="00CD4A38" w:rsidRDefault="00CD4A38" w:rsidP="00D616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Infants – 6:00-7:00</w:t>
      </w:r>
    </w:p>
    <w:p w14:paraId="4BEF7577" w14:textId="3911D786" w:rsidR="00CD4A38" w:rsidRDefault="00CD4A38" w:rsidP="00D616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Juniors- 7:15-8:30</w:t>
      </w:r>
    </w:p>
    <w:p w14:paraId="3DCBDD9E" w14:textId="77777777" w:rsidR="00CD4A38" w:rsidRDefault="00CD4A38" w:rsidP="00D616E2">
      <w:pPr>
        <w:rPr>
          <w:rFonts w:ascii="Arial" w:hAnsi="Arial" w:cs="Arial"/>
          <w:sz w:val="28"/>
          <w:szCs w:val="28"/>
        </w:rPr>
      </w:pPr>
    </w:p>
    <w:p w14:paraId="40FCC32C" w14:textId="2EE79C82" w:rsidR="00CD4A38" w:rsidRDefault="00CD4A38" w:rsidP="00D616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Infants leave at 6:55, to allow juniors to enter.</w:t>
      </w:r>
    </w:p>
    <w:p w14:paraId="27D95B3A" w14:textId="77777777" w:rsidR="00CD4A38" w:rsidRDefault="00CD4A38" w:rsidP="00D616E2">
      <w:pPr>
        <w:rPr>
          <w:rFonts w:ascii="Arial" w:hAnsi="Arial" w:cs="Arial"/>
          <w:sz w:val="28"/>
          <w:szCs w:val="28"/>
        </w:rPr>
      </w:pPr>
    </w:p>
    <w:p w14:paraId="4CDB0EA0" w14:textId="4DEA419E" w:rsidR="00CD4A38" w:rsidRDefault="00CD4A38" w:rsidP="00D616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Infant Volunteers- Seema, Caroline S, Sarah, Emma</w:t>
      </w:r>
    </w:p>
    <w:p w14:paraId="045FC688" w14:textId="1F6C52E7" w:rsidR="00CD4A38" w:rsidRDefault="00CD4A38" w:rsidP="00D616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Junior Volunteers- Seema, Paula, Caroline S, Caroline R</w:t>
      </w:r>
      <w:r w:rsidR="001A2978">
        <w:rPr>
          <w:rFonts w:ascii="Arial" w:hAnsi="Arial" w:cs="Arial"/>
          <w:sz w:val="28"/>
          <w:szCs w:val="28"/>
        </w:rPr>
        <w:t>, Jenna Ke</w:t>
      </w:r>
    </w:p>
    <w:p w14:paraId="31803A61" w14:textId="77777777" w:rsidR="00CD4A38" w:rsidRDefault="00CD4A38" w:rsidP="00D616E2">
      <w:pPr>
        <w:rPr>
          <w:rFonts w:ascii="Arial" w:hAnsi="Arial" w:cs="Arial"/>
          <w:sz w:val="28"/>
          <w:szCs w:val="28"/>
        </w:rPr>
      </w:pPr>
    </w:p>
    <w:p w14:paraId="156E8C3E" w14:textId="1B668B30" w:rsidR="00D11699" w:rsidRPr="00CD4A38" w:rsidRDefault="00D11699" w:rsidP="00D11699">
      <w:pPr>
        <w:pStyle w:val="Heading2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Bonfire Night</w:t>
      </w:r>
      <w:r w:rsidRPr="00CD4A38">
        <w:rPr>
          <w:rFonts w:ascii="Arial" w:hAnsi="Arial" w:cs="Arial"/>
          <w:color w:val="002060"/>
          <w:sz w:val="28"/>
          <w:szCs w:val="28"/>
        </w:rPr>
        <w:t xml:space="preserve"> –</w:t>
      </w:r>
      <w:r>
        <w:rPr>
          <w:rFonts w:ascii="Arial" w:hAnsi="Arial" w:cs="Arial"/>
          <w:color w:val="002060"/>
          <w:sz w:val="28"/>
          <w:szCs w:val="28"/>
        </w:rPr>
        <w:t>04/11/2023</w:t>
      </w:r>
      <w:r w:rsidRPr="00CD4A38">
        <w:rPr>
          <w:rFonts w:ascii="Arial" w:hAnsi="Arial" w:cs="Arial"/>
          <w:color w:val="002060"/>
          <w:sz w:val="28"/>
          <w:szCs w:val="28"/>
        </w:rPr>
        <w:t xml:space="preserve"> </w:t>
      </w:r>
    </w:p>
    <w:p w14:paraId="7E54049E" w14:textId="77777777" w:rsidR="00CD4A38" w:rsidRDefault="00CD4A38" w:rsidP="00D616E2">
      <w:pPr>
        <w:rPr>
          <w:rFonts w:ascii="Arial" w:hAnsi="Arial" w:cs="Arial"/>
          <w:sz w:val="28"/>
          <w:szCs w:val="28"/>
        </w:rPr>
      </w:pPr>
    </w:p>
    <w:p w14:paraId="7745F932" w14:textId="22514A88" w:rsidR="00FF2FC2" w:rsidRDefault="00D11699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BBQ lit at 17:30, Bonfire lit at 18:00, Firework display 18:30</w:t>
      </w:r>
    </w:p>
    <w:p w14:paraId="0CFE927D" w14:textId="16BB631B" w:rsidR="00D11699" w:rsidRDefault="00D11699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Wood drop off from 1</w:t>
      </w:r>
      <w:r w:rsidR="001A2978">
        <w:rPr>
          <w:rFonts w:ascii="Arial" w:hAnsi="Arial" w:cs="Arial"/>
          <w:sz w:val="28"/>
          <w:szCs w:val="28"/>
        </w:rPr>
        <w:t>0</w:t>
      </w:r>
      <w:r>
        <w:rPr>
          <w:rFonts w:ascii="Arial" w:hAnsi="Arial" w:cs="Arial"/>
          <w:sz w:val="28"/>
          <w:szCs w:val="28"/>
        </w:rPr>
        <w:t>:00 S</w:t>
      </w:r>
      <w:r w:rsidR="0054125C">
        <w:rPr>
          <w:rFonts w:ascii="Arial" w:hAnsi="Arial" w:cs="Arial"/>
          <w:sz w:val="28"/>
          <w:szCs w:val="28"/>
        </w:rPr>
        <w:t>unday</w:t>
      </w:r>
      <w:r>
        <w:rPr>
          <w:rFonts w:ascii="Arial" w:hAnsi="Arial" w:cs="Arial"/>
          <w:sz w:val="28"/>
          <w:szCs w:val="28"/>
        </w:rPr>
        <w:t>.</w:t>
      </w:r>
      <w:r w:rsidR="009D1E1D">
        <w:rPr>
          <w:rFonts w:ascii="Arial" w:hAnsi="Arial" w:cs="Arial"/>
          <w:sz w:val="28"/>
          <w:szCs w:val="28"/>
        </w:rPr>
        <w:t xml:space="preserve"> Set up of stalls 16:30</w:t>
      </w:r>
    </w:p>
    <w:p w14:paraId="7580C443" w14:textId="77777777" w:rsidR="00D11699" w:rsidRDefault="00D11699" w:rsidP="006C52BA">
      <w:pPr>
        <w:rPr>
          <w:rFonts w:ascii="Arial" w:hAnsi="Arial" w:cs="Arial"/>
          <w:sz w:val="28"/>
          <w:szCs w:val="28"/>
        </w:rPr>
      </w:pPr>
    </w:p>
    <w:p w14:paraId="4FB55487" w14:textId="6300E204" w:rsidR="00D11699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Bonfire Builders- Mick, Guy, Ben, Aaron, Chris, Jackie, Dan, Brian</w:t>
      </w:r>
    </w:p>
    <w:p w14:paraId="186CDB77" w14:textId="77777777" w:rsidR="0054299D" w:rsidRDefault="0054299D" w:rsidP="006C52BA">
      <w:pPr>
        <w:rPr>
          <w:rFonts w:ascii="Arial" w:hAnsi="Arial" w:cs="Arial"/>
          <w:sz w:val="28"/>
          <w:szCs w:val="28"/>
        </w:rPr>
      </w:pPr>
    </w:p>
    <w:p w14:paraId="7C3D8F8C" w14:textId="77777777" w:rsidR="0054299D" w:rsidRDefault="0054299D" w:rsidP="0054299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BBQ- Phil, Mick, Chris, Jo, Liz, Joan</w:t>
      </w:r>
    </w:p>
    <w:p w14:paraId="6F1C81F7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70B0FF77" w14:textId="64E48808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Emma mentioned if we require additional wood, Lee Rugg works at MTB </w:t>
      </w:r>
      <w:r w:rsidR="00055770">
        <w:rPr>
          <w:rFonts w:ascii="Arial" w:hAnsi="Arial" w:cs="Arial"/>
          <w:sz w:val="28"/>
          <w:szCs w:val="28"/>
        </w:rPr>
        <w:t>bikes,</w:t>
      </w:r>
      <w:r>
        <w:rPr>
          <w:rFonts w:ascii="Arial" w:hAnsi="Arial" w:cs="Arial"/>
          <w:sz w:val="28"/>
          <w:szCs w:val="28"/>
        </w:rPr>
        <w:t xml:space="preserve"> and they get rid of palettes.</w:t>
      </w:r>
    </w:p>
    <w:p w14:paraId="7E7C151F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7E23B811" w14:textId="6FD96CF2" w:rsidR="00D11699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Jackie</w:t>
      </w:r>
      <w:r w:rsidR="00D11699">
        <w:rPr>
          <w:rFonts w:ascii="Arial" w:hAnsi="Arial" w:cs="Arial"/>
          <w:sz w:val="28"/>
          <w:szCs w:val="28"/>
        </w:rPr>
        <w:t xml:space="preserve"> to light fireworks </w:t>
      </w:r>
      <w:r w:rsidR="0028699B">
        <w:rPr>
          <w:rFonts w:ascii="Arial" w:hAnsi="Arial" w:cs="Arial"/>
          <w:sz w:val="28"/>
          <w:szCs w:val="28"/>
        </w:rPr>
        <w:t>etc.</w:t>
      </w:r>
      <w:r w:rsidR="00D11699">
        <w:rPr>
          <w:rFonts w:ascii="Arial" w:hAnsi="Arial" w:cs="Arial"/>
          <w:sz w:val="28"/>
          <w:szCs w:val="28"/>
        </w:rPr>
        <w:t xml:space="preserve"> </w:t>
      </w:r>
    </w:p>
    <w:p w14:paraId="33957245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47CF385C" w14:textId="305C79FE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Beer, Mulled Wine, Gin &amp; Tonics, Hot drinks (tea, coffee, hot chocolate) – Sarah, Caroline R &amp; Gretel</w:t>
      </w:r>
    </w:p>
    <w:p w14:paraId="3BD9B3ED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4E2CD98F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Canned soft drinks, Juice cartons, Sweets &amp; Chocolates- Jen, Paula &amp; Tamara</w:t>
      </w:r>
    </w:p>
    <w:p w14:paraId="7229BC54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353CF4BC" w14:textId="414016E1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Popcorn/Candy Floss- Dan to find out further </w:t>
      </w:r>
      <w:r w:rsidR="00055770">
        <w:rPr>
          <w:rFonts w:ascii="Arial" w:hAnsi="Arial" w:cs="Arial"/>
          <w:sz w:val="28"/>
          <w:szCs w:val="28"/>
        </w:rPr>
        <w:t>details.</w:t>
      </w:r>
    </w:p>
    <w:p w14:paraId="66812D8B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7A9B4315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BBQ- card machine</w:t>
      </w:r>
    </w:p>
    <w:p w14:paraId="356E39FE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3AD9D61D" w14:textId="66869A12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Lights- Sarah to ask </w:t>
      </w:r>
      <w:r w:rsidR="00055770">
        <w:rPr>
          <w:rFonts w:ascii="Arial" w:hAnsi="Arial" w:cs="Arial"/>
          <w:sz w:val="28"/>
          <w:szCs w:val="28"/>
        </w:rPr>
        <w:t>Gordon.</w:t>
      </w:r>
    </w:p>
    <w:p w14:paraId="2C410D6A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2D21BC8F" w14:textId="29B2A6FA" w:rsidR="004C5426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Glow sticks toys (sunglasses, ring fidget spinners, scrunchies?) – Sophia &amp; Miriam (Dan to purchase)</w:t>
      </w:r>
    </w:p>
    <w:p w14:paraId="6CE6902E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0D8D72DC" w14:textId="299900B4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Fire Marshalls – Jackie &amp; Jenna Ke</w:t>
      </w:r>
    </w:p>
    <w:p w14:paraId="7FFD703B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5A3B037E" w14:textId="1DED8D10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Buckets for donations.</w:t>
      </w:r>
    </w:p>
    <w:p w14:paraId="411A703A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57414AB2" w14:textId="26E692E1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Health &amp; Safety risk assessment- Dan to check with Jo. </w:t>
      </w:r>
    </w:p>
    <w:p w14:paraId="14B74D59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5F8CE4E6" w14:textId="2F7679A1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First Aider- Tamara</w:t>
      </w:r>
    </w:p>
    <w:p w14:paraId="724411A2" w14:textId="77777777" w:rsidR="0054125C" w:rsidRDefault="0054125C" w:rsidP="006C52BA">
      <w:pPr>
        <w:rPr>
          <w:rFonts w:ascii="Arial" w:hAnsi="Arial" w:cs="Arial"/>
          <w:sz w:val="28"/>
          <w:szCs w:val="28"/>
        </w:rPr>
      </w:pPr>
    </w:p>
    <w:p w14:paraId="229E82D3" w14:textId="12E90A08" w:rsidR="0054125C" w:rsidRDefault="0054125C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Fireworks </w:t>
      </w:r>
      <w:r w:rsidR="00055770">
        <w:rPr>
          <w:rFonts w:ascii="Arial" w:hAnsi="Arial" w:cs="Arial"/>
          <w:sz w:val="28"/>
          <w:szCs w:val="28"/>
        </w:rPr>
        <w:t>are being</w:t>
      </w:r>
      <w:r>
        <w:rPr>
          <w:rFonts w:ascii="Arial" w:hAnsi="Arial" w:cs="Arial"/>
          <w:sz w:val="28"/>
          <w:szCs w:val="28"/>
        </w:rPr>
        <w:t xml:space="preserve"> purchased by Aaron</w:t>
      </w:r>
      <w:r w:rsidR="0054299D">
        <w:rPr>
          <w:rFonts w:ascii="Arial" w:hAnsi="Arial" w:cs="Arial"/>
          <w:sz w:val="28"/>
          <w:szCs w:val="28"/>
        </w:rPr>
        <w:t xml:space="preserve"> from Rocket box </w:t>
      </w:r>
      <w:r w:rsidR="00055770">
        <w:rPr>
          <w:rFonts w:ascii="Arial" w:hAnsi="Arial" w:cs="Arial"/>
          <w:sz w:val="28"/>
          <w:szCs w:val="28"/>
        </w:rPr>
        <w:t>Fireworks Ltd;</w:t>
      </w:r>
      <w:r>
        <w:rPr>
          <w:rFonts w:ascii="Arial" w:hAnsi="Arial" w:cs="Arial"/>
          <w:sz w:val="28"/>
          <w:szCs w:val="28"/>
        </w:rPr>
        <w:t xml:space="preserve"> he is going to </w:t>
      </w:r>
      <w:r w:rsidR="00055770">
        <w:rPr>
          <w:rFonts w:ascii="Arial" w:hAnsi="Arial" w:cs="Arial"/>
          <w:sz w:val="28"/>
          <w:szCs w:val="28"/>
        </w:rPr>
        <w:t>store them</w:t>
      </w:r>
      <w:r>
        <w:rPr>
          <w:rFonts w:ascii="Arial" w:hAnsi="Arial" w:cs="Arial"/>
          <w:sz w:val="28"/>
          <w:szCs w:val="28"/>
        </w:rPr>
        <w:t xml:space="preserve"> until Bonfire Night. </w:t>
      </w:r>
    </w:p>
    <w:p w14:paraId="54DBB80F" w14:textId="77777777" w:rsidR="00D11699" w:rsidRDefault="00D11699" w:rsidP="006C52BA">
      <w:pPr>
        <w:rPr>
          <w:rFonts w:ascii="Arial" w:hAnsi="Arial" w:cs="Arial"/>
          <w:sz w:val="28"/>
          <w:szCs w:val="28"/>
        </w:rPr>
      </w:pPr>
    </w:p>
    <w:p w14:paraId="30BB2296" w14:textId="6845BA36" w:rsidR="0054299D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Jackie suggested it may be a good idea to open a FOSMS, Tesco Clubcard, Sainsbury card, Costco, Booker</w:t>
      </w:r>
    </w:p>
    <w:p w14:paraId="75F846FE" w14:textId="77777777" w:rsidR="0054299D" w:rsidRDefault="0054299D" w:rsidP="006C52BA">
      <w:pPr>
        <w:rPr>
          <w:rFonts w:ascii="Arial" w:hAnsi="Arial" w:cs="Arial"/>
          <w:sz w:val="28"/>
          <w:szCs w:val="28"/>
        </w:rPr>
      </w:pPr>
    </w:p>
    <w:p w14:paraId="35A34BC3" w14:textId="4559794D" w:rsidR="0054299D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Clean up - Saturday 11</w:t>
      </w:r>
      <w:r w:rsidRPr="0054299D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December – Chris, Adam, Paul</w:t>
      </w:r>
    </w:p>
    <w:p w14:paraId="5E7B0B11" w14:textId="77777777" w:rsidR="0054299D" w:rsidRDefault="0054299D" w:rsidP="006C52BA">
      <w:pPr>
        <w:rPr>
          <w:rFonts w:ascii="Arial" w:hAnsi="Arial" w:cs="Arial"/>
          <w:sz w:val="28"/>
          <w:szCs w:val="28"/>
        </w:rPr>
      </w:pPr>
    </w:p>
    <w:p w14:paraId="1447191E" w14:textId="77777777" w:rsidR="0054299D" w:rsidRDefault="0054299D" w:rsidP="0054299D">
      <w:pPr>
        <w:rPr>
          <w:rFonts w:ascii="Arial" w:hAnsi="Arial" w:cs="Arial"/>
          <w:b/>
          <w:bCs/>
          <w:color w:val="002060"/>
          <w:sz w:val="28"/>
          <w:szCs w:val="28"/>
        </w:rPr>
      </w:pPr>
      <w:r>
        <w:rPr>
          <w:rFonts w:ascii="Arial" w:hAnsi="Arial" w:cs="Arial"/>
          <w:b/>
          <w:bCs/>
          <w:color w:val="002060"/>
          <w:sz w:val="28"/>
          <w:szCs w:val="28"/>
        </w:rPr>
        <w:t>Santa Run- 08/12/23</w:t>
      </w:r>
    </w:p>
    <w:p w14:paraId="069B59A9" w14:textId="77777777" w:rsidR="0054299D" w:rsidRDefault="0054299D" w:rsidP="0054299D">
      <w:pPr>
        <w:rPr>
          <w:rFonts w:ascii="Arial" w:hAnsi="Arial" w:cs="Arial"/>
          <w:sz w:val="28"/>
          <w:szCs w:val="28"/>
        </w:rPr>
      </w:pPr>
    </w:p>
    <w:p w14:paraId="10CB5FFF" w14:textId="2632DE00" w:rsidR="0054299D" w:rsidRDefault="0054299D" w:rsidP="0054299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Meet at 5:</w:t>
      </w:r>
      <w:r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0pm at school, cover both Mellor &amp; Mellor Brook in one day. </w:t>
      </w:r>
      <w:r>
        <w:rPr>
          <w:rFonts w:ascii="Arial" w:hAnsi="Arial" w:cs="Arial"/>
          <w:sz w:val="28"/>
          <w:szCs w:val="28"/>
        </w:rPr>
        <w:t>Everyone welcome to volunteer. Suggested to dress up as elves, Santa hats. Need to wear hi-vis jackets.</w:t>
      </w:r>
    </w:p>
    <w:p w14:paraId="652E6492" w14:textId="77777777" w:rsidR="0054299D" w:rsidRDefault="0054299D" w:rsidP="0054299D">
      <w:pPr>
        <w:rPr>
          <w:rFonts w:ascii="Arial" w:hAnsi="Arial" w:cs="Arial"/>
          <w:sz w:val="28"/>
          <w:szCs w:val="28"/>
        </w:rPr>
      </w:pPr>
    </w:p>
    <w:p w14:paraId="29349D53" w14:textId="27C65384" w:rsidR="00296A69" w:rsidRPr="009D1E1D" w:rsidRDefault="009D1E1D" w:rsidP="006C52BA">
      <w:pPr>
        <w:rPr>
          <w:rFonts w:ascii="Arial" w:hAnsi="Arial" w:cs="Arial"/>
          <w:b/>
          <w:bCs/>
          <w:color w:val="002060"/>
          <w:sz w:val="28"/>
          <w:szCs w:val="28"/>
        </w:rPr>
      </w:pPr>
      <w:r>
        <w:rPr>
          <w:rFonts w:ascii="Arial" w:hAnsi="Arial" w:cs="Arial"/>
          <w:b/>
          <w:bCs/>
          <w:color w:val="002060"/>
          <w:sz w:val="28"/>
          <w:szCs w:val="28"/>
        </w:rPr>
        <w:t>Christmas Production</w:t>
      </w:r>
      <w:r w:rsidRPr="009D1E1D">
        <w:rPr>
          <w:rFonts w:ascii="Arial" w:hAnsi="Arial" w:cs="Arial"/>
          <w:b/>
          <w:bCs/>
          <w:color w:val="00206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2060"/>
          <w:sz w:val="28"/>
          <w:szCs w:val="28"/>
        </w:rPr>
        <w:t>Infants</w:t>
      </w:r>
      <w:r w:rsidRPr="009D1E1D">
        <w:rPr>
          <w:rFonts w:ascii="Arial" w:hAnsi="Arial" w:cs="Arial"/>
          <w:b/>
          <w:bCs/>
          <w:color w:val="002060"/>
          <w:sz w:val="28"/>
          <w:szCs w:val="28"/>
        </w:rPr>
        <w:t>–</w:t>
      </w:r>
      <w:r>
        <w:rPr>
          <w:rFonts w:ascii="Arial" w:hAnsi="Arial" w:cs="Arial"/>
          <w:b/>
          <w:bCs/>
          <w:color w:val="002060"/>
          <w:sz w:val="28"/>
          <w:szCs w:val="28"/>
        </w:rPr>
        <w:t>19/12</w:t>
      </w:r>
      <w:r w:rsidRPr="009D1E1D">
        <w:rPr>
          <w:rFonts w:ascii="Arial" w:hAnsi="Arial" w:cs="Arial"/>
          <w:b/>
          <w:bCs/>
          <w:color w:val="002060"/>
          <w:sz w:val="28"/>
          <w:szCs w:val="28"/>
        </w:rPr>
        <w:t>/2023</w:t>
      </w:r>
      <w:r>
        <w:rPr>
          <w:rFonts w:ascii="Arial" w:hAnsi="Arial" w:cs="Arial"/>
          <w:b/>
          <w:bCs/>
          <w:color w:val="002060"/>
          <w:sz w:val="28"/>
          <w:szCs w:val="28"/>
        </w:rPr>
        <w:t xml:space="preserve"> &amp; Juniors- 20/12/23</w:t>
      </w:r>
    </w:p>
    <w:p w14:paraId="70ABD3E4" w14:textId="77777777" w:rsidR="009D1E1D" w:rsidRDefault="009D1E1D" w:rsidP="006C52BA">
      <w:pPr>
        <w:rPr>
          <w:rFonts w:ascii="Arial" w:hAnsi="Arial" w:cs="Arial"/>
          <w:sz w:val="28"/>
          <w:szCs w:val="28"/>
        </w:rPr>
      </w:pPr>
    </w:p>
    <w:p w14:paraId="66EA1252" w14:textId="2E1F17FC" w:rsidR="0028699B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Discussed the various options- not having any adverts but they brought in the most income however would cost less to print as less pages. </w:t>
      </w:r>
    </w:p>
    <w:p w14:paraId="53226048" w14:textId="77777777" w:rsidR="0054299D" w:rsidRDefault="0054299D" w:rsidP="006C52BA">
      <w:pPr>
        <w:rPr>
          <w:rFonts w:ascii="Arial" w:hAnsi="Arial" w:cs="Arial"/>
          <w:sz w:val="28"/>
          <w:szCs w:val="28"/>
        </w:rPr>
      </w:pPr>
    </w:p>
    <w:p w14:paraId="3EE0BC64" w14:textId="5265D2F3" w:rsidR="0054299D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Decided to keep adverts and try each to obtain one advert. </w:t>
      </w:r>
    </w:p>
    <w:p w14:paraId="587261EA" w14:textId="77777777" w:rsidR="0054299D" w:rsidRDefault="0054299D" w:rsidP="006C52BA">
      <w:pPr>
        <w:rPr>
          <w:rFonts w:ascii="Arial" w:hAnsi="Arial" w:cs="Arial"/>
          <w:sz w:val="28"/>
          <w:szCs w:val="28"/>
        </w:rPr>
      </w:pPr>
    </w:p>
    <w:p w14:paraId="5B6EB97C" w14:textId="3D615AAB" w:rsidR="0054299D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£25 A5</w:t>
      </w:r>
    </w:p>
    <w:p w14:paraId="2702B352" w14:textId="3AE1FB7E" w:rsidR="00296A69" w:rsidRDefault="0054299D" w:rsidP="00296A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£50 A4 double page spread.</w:t>
      </w:r>
    </w:p>
    <w:p w14:paraId="051E8933" w14:textId="77777777" w:rsidR="0054299D" w:rsidRPr="00296A69" w:rsidRDefault="0054299D" w:rsidP="00296A69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</w:p>
    <w:p w14:paraId="3DA23C8A" w14:textId="2CA91E2A" w:rsidR="00654304" w:rsidRPr="0028699B" w:rsidRDefault="00654304" w:rsidP="006C52BA">
      <w:pPr>
        <w:rPr>
          <w:rFonts w:ascii="Arial" w:hAnsi="Arial" w:cs="Arial"/>
          <w:b/>
          <w:bCs/>
          <w:color w:val="002060"/>
          <w:sz w:val="28"/>
          <w:szCs w:val="28"/>
        </w:rPr>
      </w:pPr>
      <w:r w:rsidRPr="0028699B">
        <w:rPr>
          <w:rFonts w:ascii="Arial" w:hAnsi="Arial" w:cs="Arial"/>
          <w:b/>
          <w:bCs/>
          <w:color w:val="002060"/>
          <w:sz w:val="28"/>
          <w:szCs w:val="28"/>
        </w:rPr>
        <w:t>7. School Update</w:t>
      </w:r>
    </w:p>
    <w:p w14:paraId="6EF6FB5C" w14:textId="1415EAEA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4AE45923" w14:textId="449C9228" w:rsidR="00C36C55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</w:t>
      </w:r>
    </w:p>
    <w:p w14:paraId="3D37322E" w14:textId="77777777" w:rsidR="002206A6" w:rsidRDefault="002206A6" w:rsidP="006C52BA">
      <w:pPr>
        <w:rPr>
          <w:rFonts w:ascii="Arial" w:hAnsi="Arial" w:cs="Arial"/>
          <w:sz w:val="28"/>
          <w:szCs w:val="28"/>
        </w:rPr>
      </w:pPr>
    </w:p>
    <w:p w14:paraId="3B27E6C3" w14:textId="451D9973" w:rsidR="00654304" w:rsidRPr="0028699B" w:rsidRDefault="00654304" w:rsidP="006C52BA">
      <w:pPr>
        <w:rPr>
          <w:rFonts w:ascii="Arial" w:hAnsi="Arial" w:cs="Arial"/>
          <w:b/>
          <w:bCs/>
          <w:color w:val="002060"/>
          <w:sz w:val="28"/>
          <w:szCs w:val="28"/>
        </w:rPr>
      </w:pPr>
      <w:r w:rsidRPr="0028699B">
        <w:rPr>
          <w:rFonts w:ascii="Arial" w:hAnsi="Arial" w:cs="Arial"/>
          <w:b/>
          <w:bCs/>
          <w:color w:val="002060"/>
          <w:sz w:val="28"/>
          <w:szCs w:val="28"/>
        </w:rPr>
        <w:lastRenderedPageBreak/>
        <w:t>8.AOB</w:t>
      </w:r>
    </w:p>
    <w:p w14:paraId="1B94A453" w14:textId="77777777" w:rsidR="00E8217E" w:rsidRPr="00E8217E" w:rsidRDefault="00E8217E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</w:p>
    <w:p w14:paraId="1F0D2718" w14:textId="44A28389" w:rsidR="0054299D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Dan mentioned that FOSMS has taken over the pre-loved school uniform, he is going to create some shelving in the school entrance.</w:t>
      </w:r>
    </w:p>
    <w:p w14:paraId="047BFB8C" w14:textId="77777777" w:rsidR="0054299D" w:rsidRDefault="0054299D" w:rsidP="006C52BA">
      <w:pPr>
        <w:rPr>
          <w:rFonts w:ascii="Arial" w:hAnsi="Arial" w:cs="Arial"/>
          <w:sz w:val="28"/>
          <w:szCs w:val="28"/>
        </w:rPr>
      </w:pPr>
    </w:p>
    <w:p w14:paraId="4A664BAE" w14:textId="3E1A7FFC" w:rsidR="0054299D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Seema mentioned the idea of a pre-loved Christmas jumper.</w:t>
      </w:r>
    </w:p>
    <w:p w14:paraId="1385A5D4" w14:textId="77777777" w:rsidR="0054299D" w:rsidRDefault="0054299D" w:rsidP="006C52BA">
      <w:pPr>
        <w:rPr>
          <w:rFonts w:ascii="Arial" w:hAnsi="Arial" w:cs="Arial"/>
          <w:sz w:val="28"/>
          <w:szCs w:val="28"/>
        </w:rPr>
      </w:pPr>
    </w:p>
    <w:p w14:paraId="309FB860" w14:textId="06E4D0D6" w:rsidR="0054299D" w:rsidRDefault="0054299D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Ben suggested an 80’s night. </w:t>
      </w:r>
    </w:p>
    <w:p w14:paraId="38EF5C37" w14:textId="77777777" w:rsidR="0054299D" w:rsidRDefault="0054299D" w:rsidP="006C52BA">
      <w:pPr>
        <w:rPr>
          <w:rFonts w:ascii="Arial" w:hAnsi="Arial" w:cs="Arial"/>
          <w:sz w:val="28"/>
          <w:szCs w:val="28"/>
        </w:rPr>
      </w:pPr>
    </w:p>
    <w:p w14:paraId="339EEC3A" w14:textId="525408F8" w:rsidR="00AF1D53" w:rsidRDefault="00AF1D53" w:rsidP="00AF1D53">
      <w:pPr>
        <w:jc w:val="center"/>
        <w:rPr>
          <w:b/>
          <w:bCs/>
          <w:i/>
        </w:rPr>
      </w:pPr>
      <w:r w:rsidRPr="00B42B98">
        <w:rPr>
          <w:b/>
          <w:bCs/>
          <w:i/>
        </w:rPr>
        <w:t>A gentle reminder to all FOSMS members to kindly read and reply to all emails</w:t>
      </w:r>
      <w:r w:rsidR="00D2761E">
        <w:rPr>
          <w:b/>
          <w:bCs/>
          <w:i/>
        </w:rPr>
        <w:t>/ messages</w:t>
      </w:r>
      <w:r w:rsidRPr="00B42B98">
        <w:rPr>
          <w:b/>
          <w:bCs/>
          <w:i/>
        </w:rPr>
        <w:t xml:space="preserve"> even if you are not</w:t>
      </w:r>
      <w:r>
        <w:rPr>
          <w:b/>
          <w:bCs/>
          <w:i/>
        </w:rPr>
        <w:t xml:space="preserve"> </w:t>
      </w:r>
      <w:r w:rsidRPr="00B42B98">
        <w:rPr>
          <w:b/>
          <w:bCs/>
          <w:i/>
        </w:rPr>
        <w:t>able to assist with an event/request.</w:t>
      </w:r>
    </w:p>
    <w:p w14:paraId="7CE8EEC7" w14:textId="77777777" w:rsidR="00D2761E" w:rsidRDefault="00D2761E" w:rsidP="00AF1D53">
      <w:pPr>
        <w:jc w:val="center"/>
        <w:rPr>
          <w:b/>
          <w:bCs/>
          <w:i/>
        </w:rPr>
      </w:pPr>
    </w:p>
    <w:p w14:paraId="25557A79" w14:textId="0ED047ED" w:rsidR="0028699B" w:rsidRDefault="00B72C7D" w:rsidP="00224982">
      <w:pPr>
        <w:pStyle w:val="Heading2"/>
        <w:rPr>
          <w:rFonts w:ascii="Arial" w:hAnsi="Arial" w:cs="Arial"/>
        </w:rPr>
      </w:pPr>
      <w:r>
        <w:rPr>
          <w:rFonts w:ascii="Arial" w:hAnsi="Arial" w:cs="Arial"/>
          <w:color w:val="002060"/>
        </w:rPr>
        <w:t xml:space="preserve">9. </w:t>
      </w:r>
      <w:r w:rsidR="00AF1D53" w:rsidRPr="0028699B">
        <w:rPr>
          <w:rFonts w:ascii="Arial" w:hAnsi="Arial" w:cs="Arial"/>
          <w:color w:val="002060"/>
        </w:rPr>
        <w:t>Date of next meeting:</w:t>
      </w:r>
      <w:r w:rsidR="00AF1D53" w:rsidRPr="00296A69">
        <w:rPr>
          <w:rFonts w:ascii="Arial" w:hAnsi="Arial" w:cs="Arial"/>
        </w:rPr>
        <w:t xml:space="preserve"> </w:t>
      </w:r>
    </w:p>
    <w:p w14:paraId="23296A6E" w14:textId="77777777" w:rsidR="0054299D" w:rsidRDefault="0054299D" w:rsidP="00224982">
      <w:pPr>
        <w:pStyle w:val="Heading2"/>
        <w:rPr>
          <w:rFonts w:ascii="Arial" w:hAnsi="Arial" w:cs="Arial"/>
        </w:rPr>
      </w:pPr>
    </w:p>
    <w:p w14:paraId="67C03170" w14:textId="70B9F1D1" w:rsidR="0028699B" w:rsidRDefault="0028699B" w:rsidP="00224982">
      <w:pPr>
        <w:pStyle w:val="Heading2"/>
        <w:rPr>
          <w:rFonts w:ascii="Arial" w:hAnsi="Arial" w:cs="Arial"/>
          <w:color w:val="auto"/>
          <w:u w:val="single"/>
        </w:rPr>
      </w:pPr>
      <w:r>
        <w:rPr>
          <w:rFonts w:ascii="Arial" w:hAnsi="Arial" w:cs="Arial"/>
          <w:color w:val="auto"/>
          <w:u w:val="single"/>
        </w:rPr>
        <w:t>Tuesday 28</w:t>
      </w:r>
      <w:r w:rsidRPr="0028699B">
        <w:rPr>
          <w:rFonts w:ascii="Arial" w:hAnsi="Arial" w:cs="Arial"/>
          <w:color w:val="auto"/>
          <w:u w:val="single"/>
          <w:vertAlign w:val="superscript"/>
        </w:rPr>
        <w:t>th</w:t>
      </w:r>
      <w:r>
        <w:rPr>
          <w:rFonts w:ascii="Arial" w:hAnsi="Arial" w:cs="Arial"/>
          <w:color w:val="auto"/>
          <w:u w:val="single"/>
        </w:rPr>
        <w:t xml:space="preserve"> November 2023, 19:00 </w:t>
      </w:r>
      <w:r w:rsidR="0054299D">
        <w:rPr>
          <w:rFonts w:ascii="Arial" w:hAnsi="Arial" w:cs="Arial"/>
          <w:color w:val="auto"/>
          <w:u w:val="single"/>
        </w:rPr>
        <w:t>school</w:t>
      </w:r>
      <w:r>
        <w:rPr>
          <w:rFonts w:ascii="Arial" w:hAnsi="Arial" w:cs="Arial"/>
          <w:color w:val="auto"/>
          <w:u w:val="single"/>
        </w:rPr>
        <w:t xml:space="preserve"> </w:t>
      </w:r>
    </w:p>
    <w:p w14:paraId="49D83C98" w14:textId="77777777" w:rsidR="0028699B" w:rsidRPr="00AF1D53" w:rsidRDefault="0028699B" w:rsidP="00224982">
      <w:pPr>
        <w:pStyle w:val="Heading2"/>
        <w:rPr>
          <w:b w:val="0"/>
          <w:bCs w:val="0"/>
          <w:color w:val="auto"/>
        </w:rPr>
      </w:pPr>
    </w:p>
    <w:sectPr w:rsidR="0028699B" w:rsidRPr="00AF1D53" w:rsidSect="001534F4">
      <w:footerReference w:type="default" r:id="rId9"/>
      <w:pgSz w:w="12240" w:h="15840"/>
      <w:pgMar w:top="864" w:right="864" w:bottom="864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B1D3" w14:textId="77777777" w:rsidR="00B11A5C" w:rsidRDefault="00B11A5C">
      <w:pPr>
        <w:spacing w:after="0"/>
      </w:pPr>
      <w:r>
        <w:separator/>
      </w:r>
    </w:p>
  </w:endnote>
  <w:endnote w:type="continuationSeparator" w:id="0">
    <w:p w14:paraId="6D1B6061" w14:textId="77777777" w:rsidR="00B11A5C" w:rsidRDefault="00B11A5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7091" w14:textId="77777777" w:rsidR="000A092C" w:rsidRDefault="00CD75B8">
    <w:pPr>
      <w:pStyle w:val="Foo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955D3A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D65B5" w14:textId="77777777" w:rsidR="00B11A5C" w:rsidRDefault="00B11A5C">
      <w:pPr>
        <w:spacing w:after="0"/>
      </w:pPr>
      <w:r>
        <w:separator/>
      </w:r>
    </w:p>
  </w:footnote>
  <w:footnote w:type="continuationSeparator" w:id="0">
    <w:p w14:paraId="03CBC5AF" w14:textId="77777777" w:rsidR="00B11A5C" w:rsidRDefault="00B11A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6E354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088761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2F8709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8A977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0FE7B5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B6A4F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34D56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73842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5C967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BC9F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5808CA"/>
    <w:multiLevelType w:val="hybridMultilevel"/>
    <w:tmpl w:val="BEE85DE2"/>
    <w:lvl w:ilvl="0" w:tplc="747E6D08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0440F6"/>
    <w:multiLevelType w:val="hybridMultilevel"/>
    <w:tmpl w:val="DFBE33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E60BC"/>
    <w:multiLevelType w:val="hybridMultilevel"/>
    <w:tmpl w:val="A490BE92"/>
    <w:lvl w:ilvl="0" w:tplc="378A077C">
      <w:numFmt w:val="bullet"/>
      <w:lvlText w:val="-"/>
      <w:lvlJc w:val="left"/>
      <w:pPr>
        <w:ind w:left="2520" w:hanging="360"/>
      </w:pPr>
      <w:rPr>
        <w:rFonts w:ascii="Century Gothic" w:eastAsiaTheme="majorEastAsia" w:hAnsi="Century Gothic" w:cstheme="majorBid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39567F7"/>
    <w:multiLevelType w:val="hybridMultilevel"/>
    <w:tmpl w:val="56FA38C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39B65D0"/>
    <w:multiLevelType w:val="hybridMultilevel"/>
    <w:tmpl w:val="4186047E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143E452F"/>
    <w:multiLevelType w:val="hybridMultilevel"/>
    <w:tmpl w:val="B296B9C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5C42939"/>
    <w:multiLevelType w:val="hybridMultilevel"/>
    <w:tmpl w:val="A3601556"/>
    <w:lvl w:ilvl="0" w:tplc="4960535E">
      <w:start w:val="1930"/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7F4A06"/>
    <w:multiLevelType w:val="hybridMultilevel"/>
    <w:tmpl w:val="2C201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9812FD"/>
    <w:multiLevelType w:val="hybridMultilevel"/>
    <w:tmpl w:val="744017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24895"/>
    <w:multiLevelType w:val="hybridMultilevel"/>
    <w:tmpl w:val="54A6C7C8"/>
    <w:lvl w:ilvl="0" w:tplc="5A0AAB9E">
      <w:start w:val="3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DA3875"/>
    <w:multiLevelType w:val="hybridMultilevel"/>
    <w:tmpl w:val="3ABC9066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0074BBB"/>
    <w:multiLevelType w:val="hybridMultilevel"/>
    <w:tmpl w:val="2E5600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E50E9C"/>
    <w:multiLevelType w:val="hybridMultilevel"/>
    <w:tmpl w:val="7C44BDDA"/>
    <w:lvl w:ilvl="0" w:tplc="85D4BDF2">
      <w:start w:val="3"/>
      <w:numFmt w:val="bullet"/>
      <w:lvlText w:val="-"/>
      <w:lvlJc w:val="left"/>
      <w:pPr>
        <w:ind w:left="1080" w:hanging="360"/>
      </w:pPr>
      <w:rPr>
        <w:rFonts w:ascii="Arial" w:eastAsiaTheme="maj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BDE64F8"/>
    <w:multiLevelType w:val="hybridMultilevel"/>
    <w:tmpl w:val="BBC06E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A0C944C">
      <w:start w:val="1"/>
      <w:numFmt w:val="bullet"/>
      <w:lvlText w:val="-"/>
      <w:lvlJc w:val="left"/>
      <w:pPr>
        <w:ind w:left="2160" w:hanging="360"/>
      </w:pPr>
      <w:rPr>
        <w:rFonts w:ascii="Century Gothic" w:eastAsiaTheme="majorEastAsia" w:hAnsi="Century Gothic" w:cstheme="majorBidi" w:hint="default"/>
        <w:b w:val="0"/>
        <w:color w:val="auto"/>
        <w:sz w:val="22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6A7321"/>
    <w:multiLevelType w:val="hybridMultilevel"/>
    <w:tmpl w:val="011628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0C944C">
      <w:start w:val="1"/>
      <w:numFmt w:val="bullet"/>
      <w:lvlText w:val="-"/>
      <w:lvlJc w:val="left"/>
      <w:pPr>
        <w:ind w:left="2160" w:hanging="360"/>
      </w:pPr>
      <w:rPr>
        <w:rFonts w:ascii="Century Gothic" w:eastAsiaTheme="majorEastAsia" w:hAnsi="Century Gothic" w:cstheme="majorBidi" w:hint="default"/>
        <w:b w:val="0"/>
        <w:color w:val="auto"/>
        <w:sz w:val="22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145FF5"/>
    <w:multiLevelType w:val="hybridMultilevel"/>
    <w:tmpl w:val="00BC9B52"/>
    <w:lvl w:ilvl="0" w:tplc="6CB0203C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1380A76"/>
    <w:multiLevelType w:val="hybridMultilevel"/>
    <w:tmpl w:val="C450D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D46715"/>
    <w:multiLevelType w:val="hybridMultilevel"/>
    <w:tmpl w:val="B6C090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FF1DEC"/>
    <w:multiLevelType w:val="hybridMultilevel"/>
    <w:tmpl w:val="789A4C4A"/>
    <w:lvl w:ilvl="0" w:tplc="378A077C">
      <w:numFmt w:val="bullet"/>
      <w:lvlText w:val="-"/>
      <w:lvlJc w:val="left"/>
      <w:pPr>
        <w:ind w:left="180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58255141"/>
    <w:multiLevelType w:val="hybridMultilevel"/>
    <w:tmpl w:val="FD7AE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9A3208"/>
    <w:multiLevelType w:val="hybridMultilevel"/>
    <w:tmpl w:val="15129B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BE1CE0"/>
    <w:multiLevelType w:val="hybridMultilevel"/>
    <w:tmpl w:val="7F94D2DC"/>
    <w:lvl w:ilvl="0" w:tplc="42CE5DA2">
      <w:start w:val="3"/>
      <w:numFmt w:val="bullet"/>
      <w:lvlText w:val=""/>
      <w:lvlJc w:val="left"/>
      <w:pPr>
        <w:ind w:left="720" w:hanging="360"/>
      </w:pPr>
      <w:rPr>
        <w:rFonts w:ascii="Arial" w:eastAsiaTheme="maj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FE2A4E"/>
    <w:multiLevelType w:val="hybridMultilevel"/>
    <w:tmpl w:val="6D421A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215A1A"/>
    <w:multiLevelType w:val="hybridMultilevel"/>
    <w:tmpl w:val="CB0E6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C10162"/>
    <w:multiLevelType w:val="hybridMultilevel"/>
    <w:tmpl w:val="D7FA5126"/>
    <w:lvl w:ilvl="0" w:tplc="51D02DDC"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003613"/>
    <w:multiLevelType w:val="hybridMultilevel"/>
    <w:tmpl w:val="4240FD40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3D0553C"/>
    <w:multiLevelType w:val="hybridMultilevel"/>
    <w:tmpl w:val="FFFFFFFF"/>
    <w:lvl w:ilvl="0" w:tplc="0BDAFFBE">
      <w:start w:val="1"/>
      <w:numFmt w:val="bullet"/>
      <w:lvlText w:val="o"/>
      <w:lvlJc w:val="left"/>
      <w:pPr>
        <w:ind w:left="360" w:hanging="360"/>
      </w:pPr>
      <w:rPr>
        <w:rFonts w:ascii="Courier New" w:hAnsi="Courier New"/>
      </w:rPr>
    </w:lvl>
    <w:lvl w:ilvl="1" w:tplc="E31A0358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</w:rPr>
    </w:lvl>
    <w:lvl w:ilvl="2" w:tplc="AF56242C">
      <w:start w:val="1"/>
      <w:numFmt w:val="bullet"/>
      <w:lvlText w:val=""/>
      <w:lvlJc w:val="left"/>
      <w:pPr>
        <w:ind w:left="1080" w:hanging="360"/>
      </w:pPr>
    </w:lvl>
    <w:lvl w:ilvl="3" w:tplc="FDF44052">
      <w:start w:val="1"/>
      <w:numFmt w:val="bullet"/>
      <w:lvlText w:val=""/>
      <w:lvlJc w:val="left"/>
      <w:pPr>
        <w:ind w:left="1440" w:hanging="360"/>
      </w:pPr>
    </w:lvl>
    <w:lvl w:ilvl="4" w:tplc="EEB2BBCA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 w:tplc="D982E63C">
      <w:start w:val="1"/>
      <w:numFmt w:val="bullet"/>
      <w:lvlText w:val=""/>
      <w:lvlJc w:val="left"/>
      <w:pPr>
        <w:ind w:left="2160" w:hanging="360"/>
      </w:pPr>
    </w:lvl>
    <w:lvl w:ilvl="6" w:tplc="28629CD6">
      <w:start w:val="1"/>
      <w:numFmt w:val="bullet"/>
      <w:lvlText w:val=""/>
      <w:lvlJc w:val="left"/>
      <w:pPr>
        <w:ind w:left="2520" w:hanging="360"/>
      </w:pPr>
    </w:lvl>
    <w:lvl w:ilvl="7" w:tplc="62CA7090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 w:tplc="E0664BBA">
      <w:start w:val="1"/>
      <w:numFmt w:val="bullet"/>
      <w:lvlText w:val=""/>
      <w:lvlJc w:val="left"/>
      <w:pPr>
        <w:ind w:left="3240" w:hanging="360"/>
      </w:pPr>
    </w:lvl>
  </w:abstractNum>
  <w:abstractNum w:abstractNumId="37" w15:restartNumberingAfterBreak="0">
    <w:nsid w:val="77EC6A62"/>
    <w:multiLevelType w:val="hybridMultilevel"/>
    <w:tmpl w:val="C22CCA72"/>
    <w:lvl w:ilvl="0" w:tplc="015447E2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8" w15:restartNumberingAfterBreak="0">
    <w:nsid w:val="7801085F"/>
    <w:multiLevelType w:val="hybridMultilevel"/>
    <w:tmpl w:val="5B124606"/>
    <w:lvl w:ilvl="0" w:tplc="747E6D08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A625E4F"/>
    <w:multiLevelType w:val="hybridMultilevel"/>
    <w:tmpl w:val="AEDE0E3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463743855">
    <w:abstractNumId w:val="39"/>
  </w:num>
  <w:num w:numId="2" w16cid:durableId="1105998301">
    <w:abstractNumId w:val="37"/>
  </w:num>
  <w:num w:numId="3" w16cid:durableId="1198857046">
    <w:abstractNumId w:val="9"/>
  </w:num>
  <w:num w:numId="4" w16cid:durableId="1546869621">
    <w:abstractNumId w:val="7"/>
  </w:num>
  <w:num w:numId="5" w16cid:durableId="1106971560">
    <w:abstractNumId w:val="6"/>
  </w:num>
  <w:num w:numId="6" w16cid:durableId="543058713">
    <w:abstractNumId w:val="5"/>
  </w:num>
  <w:num w:numId="7" w16cid:durableId="1308516686">
    <w:abstractNumId w:val="4"/>
  </w:num>
  <w:num w:numId="8" w16cid:durableId="2103793752">
    <w:abstractNumId w:val="8"/>
  </w:num>
  <w:num w:numId="9" w16cid:durableId="668026471">
    <w:abstractNumId w:val="3"/>
  </w:num>
  <w:num w:numId="10" w16cid:durableId="1764183352">
    <w:abstractNumId w:val="2"/>
  </w:num>
  <w:num w:numId="11" w16cid:durableId="1060179599">
    <w:abstractNumId w:val="1"/>
  </w:num>
  <w:num w:numId="12" w16cid:durableId="280067407">
    <w:abstractNumId w:val="0"/>
  </w:num>
  <w:num w:numId="13" w16cid:durableId="1743798755">
    <w:abstractNumId w:val="23"/>
  </w:num>
  <w:num w:numId="14" w16cid:durableId="1380741594">
    <w:abstractNumId w:val="17"/>
  </w:num>
  <w:num w:numId="15" w16cid:durableId="1135101936">
    <w:abstractNumId w:val="36"/>
  </w:num>
  <w:num w:numId="16" w16cid:durableId="1407411895">
    <w:abstractNumId w:val="29"/>
  </w:num>
  <w:num w:numId="17" w16cid:durableId="899168282">
    <w:abstractNumId w:val="27"/>
  </w:num>
  <w:num w:numId="18" w16cid:durableId="244456202">
    <w:abstractNumId w:val="18"/>
  </w:num>
  <w:num w:numId="19" w16cid:durableId="1270897227">
    <w:abstractNumId w:val="35"/>
  </w:num>
  <w:num w:numId="20" w16cid:durableId="807551971">
    <w:abstractNumId w:val="32"/>
  </w:num>
  <w:num w:numId="21" w16cid:durableId="1665624253">
    <w:abstractNumId w:val="11"/>
  </w:num>
  <w:num w:numId="22" w16cid:durableId="165245001">
    <w:abstractNumId w:val="30"/>
  </w:num>
  <w:num w:numId="23" w16cid:durableId="1392386702">
    <w:abstractNumId w:val="24"/>
  </w:num>
  <w:num w:numId="24" w16cid:durableId="1066801499">
    <w:abstractNumId w:val="14"/>
  </w:num>
  <w:num w:numId="25" w16cid:durableId="1374115048">
    <w:abstractNumId w:val="15"/>
  </w:num>
  <w:num w:numId="26" w16cid:durableId="1766608850">
    <w:abstractNumId w:val="20"/>
  </w:num>
  <w:num w:numId="27" w16cid:durableId="1018774566">
    <w:abstractNumId w:val="13"/>
  </w:num>
  <w:num w:numId="28" w16cid:durableId="2122606728">
    <w:abstractNumId w:val="33"/>
  </w:num>
  <w:num w:numId="29" w16cid:durableId="1270703460">
    <w:abstractNumId w:val="21"/>
  </w:num>
  <w:num w:numId="30" w16cid:durableId="713233996">
    <w:abstractNumId w:val="26"/>
  </w:num>
  <w:num w:numId="31" w16cid:durableId="796946666">
    <w:abstractNumId w:val="25"/>
  </w:num>
  <w:num w:numId="32" w16cid:durableId="11732517">
    <w:abstractNumId w:val="38"/>
  </w:num>
  <w:num w:numId="33" w16cid:durableId="1185482688">
    <w:abstractNumId w:val="10"/>
  </w:num>
  <w:num w:numId="34" w16cid:durableId="1072582631">
    <w:abstractNumId w:val="34"/>
  </w:num>
  <w:num w:numId="35" w16cid:durableId="1997418198">
    <w:abstractNumId w:val="28"/>
  </w:num>
  <w:num w:numId="36" w16cid:durableId="2129472975">
    <w:abstractNumId w:val="12"/>
  </w:num>
  <w:num w:numId="37" w16cid:durableId="1040546488">
    <w:abstractNumId w:val="16"/>
  </w:num>
  <w:num w:numId="38" w16cid:durableId="1680809079">
    <w:abstractNumId w:val="19"/>
  </w:num>
  <w:num w:numId="39" w16cid:durableId="289676570">
    <w:abstractNumId w:val="31"/>
  </w:num>
  <w:num w:numId="40" w16cid:durableId="19287345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9DC"/>
    <w:rsid w:val="00001B88"/>
    <w:rsid w:val="00010CF4"/>
    <w:rsid w:val="000249A1"/>
    <w:rsid w:val="0002688F"/>
    <w:rsid w:val="000352EE"/>
    <w:rsid w:val="00035EA6"/>
    <w:rsid w:val="00035FC2"/>
    <w:rsid w:val="000404D6"/>
    <w:rsid w:val="00047984"/>
    <w:rsid w:val="00050282"/>
    <w:rsid w:val="00055770"/>
    <w:rsid w:val="00056BC4"/>
    <w:rsid w:val="0005733F"/>
    <w:rsid w:val="00070BFC"/>
    <w:rsid w:val="00076089"/>
    <w:rsid w:val="000832C3"/>
    <w:rsid w:val="00085967"/>
    <w:rsid w:val="000874E2"/>
    <w:rsid w:val="00087FA9"/>
    <w:rsid w:val="0009148B"/>
    <w:rsid w:val="000A092C"/>
    <w:rsid w:val="000A70F4"/>
    <w:rsid w:val="000B4204"/>
    <w:rsid w:val="000C4992"/>
    <w:rsid w:val="000D5358"/>
    <w:rsid w:val="000D61CB"/>
    <w:rsid w:val="000D6689"/>
    <w:rsid w:val="000E7898"/>
    <w:rsid w:val="000F337D"/>
    <w:rsid w:val="000F3DC3"/>
    <w:rsid w:val="001061B3"/>
    <w:rsid w:val="00127762"/>
    <w:rsid w:val="001330A0"/>
    <w:rsid w:val="0013643F"/>
    <w:rsid w:val="00140B99"/>
    <w:rsid w:val="00140BA3"/>
    <w:rsid w:val="00144883"/>
    <w:rsid w:val="00146A53"/>
    <w:rsid w:val="001534F4"/>
    <w:rsid w:val="00154F16"/>
    <w:rsid w:val="00166E15"/>
    <w:rsid w:val="00175D76"/>
    <w:rsid w:val="001802AC"/>
    <w:rsid w:val="00180A21"/>
    <w:rsid w:val="00184BDD"/>
    <w:rsid w:val="001933F0"/>
    <w:rsid w:val="00194CED"/>
    <w:rsid w:val="001971F8"/>
    <w:rsid w:val="001A2049"/>
    <w:rsid w:val="001A246C"/>
    <w:rsid w:val="001A26FD"/>
    <w:rsid w:val="001A27ED"/>
    <w:rsid w:val="001A2978"/>
    <w:rsid w:val="001A3124"/>
    <w:rsid w:val="001A405A"/>
    <w:rsid w:val="001A655C"/>
    <w:rsid w:val="001A6CC3"/>
    <w:rsid w:val="001D04C6"/>
    <w:rsid w:val="001D0DB0"/>
    <w:rsid w:val="001E542F"/>
    <w:rsid w:val="001F05C6"/>
    <w:rsid w:val="001F1E06"/>
    <w:rsid w:val="001F284E"/>
    <w:rsid w:val="001F59A4"/>
    <w:rsid w:val="001F7BC1"/>
    <w:rsid w:val="00202149"/>
    <w:rsid w:val="0020327E"/>
    <w:rsid w:val="00207934"/>
    <w:rsid w:val="00212595"/>
    <w:rsid w:val="002206A6"/>
    <w:rsid w:val="00224982"/>
    <w:rsid w:val="00230FFB"/>
    <w:rsid w:val="0023315B"/>
    <w:rsid w:val="0023402A"/>
    <w:rsid w:val="00234B9C"/>
    <w:rsid w:val="00242830"/>
    <w:rsid w:val="00246FE5"/>
    <w:rsid w:val="00251179"/>
    <w:rsid w:val="00254569"/>
    <w:rsid w:val="00254B61"/>
    <w:rsid w:val="002567CD"/>
    <w:rsid w:val="00257194"/>
    <w:rsid w:val="002631D4"/>
    <w:rsid w:val="00263EA3"/>
    <w:rsid w:val="002746C5"/>
    <w:rsid w:val="00274E37"/>
    <w:rsid w:val="00276212"/>
    <w:rsid w:val="0028699B"/>
    <w:rsid w:val="00294760"/>
    <w:rsid w:val="00294971"/>
    <w:rsid w:val="00296A69"/>
    <w:rsid w:val="002A3414"/>
    <w:rsid w:val="002A4DD6"/>
    <w:rsid w:val="002A55F8"/>
    <w:rsid w:val="002A5DBD"/>
    <w:rsid w:val="002B7336"/>
    <w:rsid w:val="002B7342"/>
    <w:rsid w:val="002C1357"/>
    <w:rsid w:val="002C2F75"/>
    <w:rsid w:val="002D0BE6"/>
    <w:rsid w:val="002D60BE"/>
    <w:rsid w:val="002E4A1A"/>
    <w:rsid w:val="002E6823"/>
    <w:rsid w:val="002F0E6A"/>
    <w:rsid w:val="002F39F1"/>
    <w:rsid w:val="002F3AD9"/>
    <w:rsid w:val="00302287"/>
    <w:rsid w:val="0030311F"/>
    <w:rsid w:val="00303984"/>
    <w:rsid w:val="00305969"/>
    <w:rsid w:val="00307D89"/>
    <w:rsid w:val="003144CA"/>
    <w:rsid w:val="00315B98"/>
    <w:rsid w:val="00315F22"/>
    <w:rsid w:val="00322828"/>
    <w:rsid w:val="00323026"/>
    <w:rsid w:val="0033061E"/>
    <w:rsid w:val="00330968"/>
    <w:rsid w:val="00331681"/>
    <w:rsid w:val="00331B6D"/>
    <w:rsid w:val="00332765"/>
    <w:rsid w:val="00340046"/>
    <w:rsid w:val="003415FF"/>
    <w:rsid w:val="003462B3"/>
    <w:rsid w:val="003508A9"/>
    <w:rsid w:val="00351D83"/>
    <w:rsid w:val="003520E2"/>
    <w:rsid w:val="00364DAB"/>
    <w:rsid w:val="00367AA6"/>
    <w:rsid w:val="003749B6"/>
    <w:rsid w:val="00374B4A"/>
    <w:rsid w:val="0037575F"/>
    <w:rsid w:val="0037620B"/>
    <w:rsid w:val="00396304"/>
    <w:rsid w:val="003A0945"/>
    <w:rsid w:val="003B0655"/>
    <w:rsid w:val="003B2EB7"/>
    <w:rsid w:val="003B55C9"/>
    <w:rsid w:val="003C67CA"/>
    <w:rsid w:val="003D2DFC"/>
    <w:rsid w:val="003D5357"/>
    <w:rsid w:val="003D631E"/>
    <w:rsid w:val="003E0C20"/>
    <w:rsid w:val="003F1C69"/>
    <w:rsid w:val="004031F5"/>
    <w:rsid w:val="00425B5D"/>
    <w:rsid w:val="00441CF9"/>
    <w:rsid w:val="00447887"/>
    <w:rsid w:val="00461944"/>
    <w:rsid w:val="004653D4"/>
    <w:rsid w:val="0047298E"/>
    <w:rsid w:val="00473C52"/>
    <w:rsid w:val="00474386"/>
    <w:rsid w:val="004829CA"/>
    <w:rsid w:val="0049027E"/>
    <w:rsid w:val="004969C0"/>
    <w:rsid w:val="004974A3"/>
    <w:rsid w:val="004A2EE0"/>
    <w:rsid w:val="004A4F4B"/>
    <w:rsid w:val="004A70C6"/>
    <w:rsid w:val="004B031B"/>
    <w:rsid w:val="004B3A7E"/>
    <w:rsid w:val="004C1DAD"/>
    <w:rsid w:val="004C1FF3"/>
    <w:rsid w:val="004C5426"/>
    <w:rsid w:val="004D1E15"/>
    <w:rsid w:val="004D4F2B"/>
    <w:rsid w:val="004D7F3A"/>
    <w:rsid w:val="004E2C7C"/>
    <w:rsid w:val="004E3926"/>
    <w:rsid w:val="004E5BA7"/>
    <w:rsid w:val="004E72F6"/>
    <w:rsid w:val="004F0B90"/>
    <w:rsid w:val="004F0DB2"/>
    <w:rsid w:val="004F2C9C"/>
    <w:rsid w:val="004F536A"/>
    <w:rsid w:val="0050164A"/>
    <w:rsid w:val="005073F3"/>
    <w:rsid w:val="00512CF2"/>
    <w:rsid w:val="0052166C"/>
    <w:rsid w:val="00523EE9"/>
    <w:rsid w:val="00530B35"/>
    <w:rsid w:val="005313E1"/>
    <w:rsid w:val="0053530B"/>
    <w:rsid w:val="0054125C"/>
    <w:rsid w:val="0054299D"/>
    <w:rsid w:val="00566DB3"/>
    <w:rsid w:val="0057139B"/>
    <w:rsid w:val="00574C57"/>
    <w:rsid w:val="00582EAF"/>
    <w:rsid w:val="005878FF"/>
    <w:rsid w:val="00587B2A"/>
    <w:rsid w:val="00592A5B"/>
    <w:rsid w:val="00592A8A"/>
    <w:rsid w:val="005948D4"/>
    <w:rsid w:val="00595798"/>
    <w:rsid w:val="005A273F"/>
    <w:rsid w:val="005A2A91"/>
    <w:rsid w:val="005A3EAB"/>
    <w:rsid w:val="005A584C"/>
    <w:rsid w:val="005A723D"/>
    <w:rsid w:val="005B1E17"/>
    <w:rsid w:val="005B32BD"/>
    <w:rsid w:val="005B6746"/>
    <w:rsid w:val="005B7770"/>
    <w:rsid w:val="005C2570"/>
    <w:rsid w:val="005C478E"/>
    <w:rsid w:val="005C7E58"/>
    <w:rsid w:val="005E622B"/>
    <w:rsid w:val="005F54B9"/>
    <w:rsid w:val="005F6C73"/>
    <w:rsid w:val="00604D96"/>
    <w:rsid w:val="00610984"/>
    <w:rsid w:val="00613CE4"/>
    <w:rsid w:val="00614675"/>
    <w:rsid w:val="00615261"/>
    <w:rsid w:val="0062051D"/>
    <w:rsid w:val="0062148D"/>
    <w:rsid w:val="00621EF8"/>
    <w:rsid w:val="0063269B"/>
    <w:rsid w:val="00633D33"/>
    <w:rsid w:val="0063668D"/>
    <w:rsid w:val="00650FF5"/>
    <w:rsid w:val="00654304"/>
    <w:rsid w:val="00666568"/>
    <w:rsid w:val="00667FE0"/>
    <w:rsid w:val="006732C3"/>
    <w:rsid w:val="00684848"/>
    <w:rsid w:val="006909D2"/>
    <w:rsid w:val="006965ED"/>
    <w:rsid w:val="00697486"/>
    <w:rsid w:val="006A242D"/>
    <w:rsid w:val="006B58C2"/>
    <w:rsid w:val="006B6DCA"/>
    <w:rsid w:val="006B7342"/>
    <w:rsid w:val="006B7D00"/>
    <w:rsid w:val="006C35F9"/>
    <w:rsid w:val="006C52BA"/>
    <w:rsid w:val="006D0BC3"/>
    <w:rsid w:val="006D65D9"/>
    <w:rsid w:val="006E6C9F"/>
    <w:rsid w:val="00702786"/>
    <w:rsid w:val="00704D5F"/>
    <w:rsid w:val="00705283"/>
    <w:rsid w:val="00707921"/>
    <w:rsid w:val="00710F88"/>
    <w:rsid w:val="007147AB"/>
    <w:rsid w:val="0071708E"/>
    <w:rsid w:val="007312EA"/>
    <w:rsid w:val="00731B1C"/>
    <w:rsid w:val="007332F4"/>
    <w:rsid w:val="007372AA"/>
    <w:rsid w:val="00737C01"/>
    <w:rsid w:val="007402ED"/>
    <w:rsid w:val="00741037"/>
    <w:rsid w:val="007457DE"/>
    <w:rsid w:val="00754EAE"/>
    <w:rsid w:val="00756D58"/>
    <w:rsid w:val="00757223"/>
    <w:rsid w:val="007574A7"/>
    <w:rsid w:val="00760BCB"/>
    <w:rsid w:val="007616EE"/>
    <w:rsid w:val="00762F1A"/>
    <w:rsid w:val="00763C38"/>
    <w:rsid w:val="00766499"/>
    <w:rsid w:val="00792979"/>
    <w:rsid w:val="00796308"/>
    <w:rsid w:val="007A0EE1"/>
    <w:rsid w:val="007A3653"/>
    <w:rsid w:val="007A75F6"/>
    <w:rsid w:val="007B25FA"/>
    <w:rsid w:val="007B46BC"/>
    <w:rsid w:val="007B4F02"/>
    <w:rsid w:val="007B7595"/>
    <w:rsid w:val="007C1221"/>
    <w:rsid w:val="007C12FD"/>
    <w:rsid w:val="007C4DF9"/>
    <w:rsid w:val="007D2610"/>
    <w:rsid w:val="007D703F"/>
    <w:rsid w:val="007E1037"/>
    <w:rsid w:val="007F6D3C"/>
    <w:rsid w:val="007F70B0"/>
    <w:rsid w:val="00806195"/>
    <w:rsid w:val="00806A87"/>
    <w:rsid w:val="008167C7"/>
    <w:rsid w:val="0081797D"/>
    <w:rsid w:val="00822342"/>
    <w:rsid w:val="00826C85"/>
    <w:rsid w:val="00827366"/>
    <w:rsid w:val="00830E41"/>
    <w:rsid w:val="008403C6"/>
    <w:rsid w:val="00843144"/>
    <w:rsid w:val="00850D58"/>
    <w:rsid w:val="00850F0A"/>
    <w:rsid w:val="0085351B"/>
    <w:rsid w:val="00860653"/>
    <w:rsid w:val="00860772"/>
    <w:rsid w:val="00874A22"/>
    <w:rsid w:val="0087638A"/>
    <w:rsid w:val="00877E18"/>
    <w:rsid w:val="0088382B"/>
    <w:rsid w:val="00890C2C"/>
    <w:rsid w:val="0089743A"/>
    <w:rsid w:val="008B02C3"/>
    <w:rsid w:val="008B58AA"/>
    <w:rsid w:val="008C1249"/>
    <w:rsid w:val="008C5F9F"/>
    <w:rsid w:val="008C79E3"/>
    <w:rsid w:val="008D3281"/>
    <w:rsid w:val="008D366D"/>
    <w:rsid w:val="008D52E0"/>
    <w:rsid w:val="008E6319"/>
    <w:rsid w:val="008E7A8A"/>
    <w:rsid w:val="008F175C"/>
    <w:rsid w:val="008F79E5"/>
    <w:rsid w:val="0090451F"/>
    <w:rsid w:val="00905D41"/>
    <w:rsid w:val="00906707"/>
    <w:rsid w:val="00906DF8"/>
    <w:rsid w:val="009175A7"/>
    <w:rsid w:val="00927E5B"/>
    <w:rsid w:val="00930FFC"/>
    <w:rsid w:val="009339AC"/>
    <w:rsid w:val="009416E1"/>
    <w:rsid w:val="00946B11"/>
    <w:rsid w:val="0095353A"/>
    <w:rsid w:val="00955D3A"/>
    <w:rsid w:val="00957536"/>
    <w:rsid w:val="0096191C"/>
    <w:rsid w:val="00967198"/>
    <w:rsid w:val="0097125E"/>
    <w:rsid w:val="00971474"/>
    <w:rsid w:val="009739DC"/>
    <w:rsid w:val="00976058"/>
    <w:rsid w:val="00980504"/>
    <w:rsid w:val="009A087B"/>
    <w:rsid w:val="009A1291"/>
    <w:rsid w:val="009A1468"/>
    <w:rsid w:val="009A36E4"/>
    <w:rsid w:val="009A37DD"/>
    <w:rsid w:val="009B0B3F"/>
    <w:rsid w:val="009B2EC4"/>
    <w:rsid w:val="009B54F1"/>
    <w:rsid w:val="009B595D"/>
    <w:rsid w:val="009B7895"/>
    <w:rsid w:val="009C4143"/>
    <w:rsid w:val="009C4989"/>
    <w:rsid w:val="009C59E3"/>
    <w:rsid w:val="009C64A3"/>
    <w:rsid w:val="009D0AC4"/>
    <w:rsid w:val="009D1E1D"/>
    <w:rsid w:val="009D4FBA"/>
    <w:rsid w:val="009D5789"/>
    <w:rsid w:val="009E0F89"/>
    <w:rsid w:val="009E2071"/>
    <w:rsid w:val="009E5493"/>
    <w:rsid w:val="009E7EA0"/>
    <w:rsid w:val="009F020C"/>
    <w:rsid w:val="009F2675"/>
    <w:rsid w:val="009F6618"/>
    <w:rsid w:val="00A02700"/>
    <w:rsid w:val="00A1428F"/>
    <w:rsid w:val="00A150C1"/>
    <w:rsid w:val="00A16C40"/>
    <w:rsid w:val="00A17B58"/>
    <w:rsid w:val="00A20344"/>
    <w:rsid w:val="00A30CF3"/>
    <w:rsid w:val="00A4122E"/>
    <w:rsid w:val="00A44E18"/>
    <w:rsid w:val="00A56E54"/>
    <w:rsid w:val="00A60560"/>
    <w:rsid w:val="00A60C64"/>
    <w:rsid w:val="00A642B9"/>
    <w:rsid w:val="00A674F4"/>
    <w:rsid w:val="00A70159"/>
    <w:rsid w:val="00A723BB"/>
    <w:rsid w:val="00A91877"/>
    <w:rsid w:val="00A92180"/>
    <w:rsid w:val="00A95A51"/>
    <w:rsid w:val="00A97B7C"/>
    <w:rsid w:val="00AA1846"/>
    <w:rsid w:val="00AA613B"/>
    <w:rsid w:val="00AB555B"/>
    <w:rsid w:val="00AB60E6"/>
    <w:rsid w:val="00AC559A"/>
    <w:rsid w:val="00AD28C0"/>
    <w:rsid w:val="00AD657C"/>
    <w:rsid w:val="00AE318A"/>
    <w:rsid w:val="00AE3F64"/>
    <w:rsid w:val="00AE64DC"/>
    <w:rsid w:val="00AF002C"/>
    <w:rsid w:val="00AF1D53"/>
    <w:rsid w:val="00AF3DEB"/>
    <w:rsid w:val="00B01209"/>
    <w:rsid w:val="00B024DF"/>
    <w:rsid w:val="00B10A5F"/>
    <w:rsid w:val="00B11A5C"/>
    <w:rsid w:val="00B11AB4"/>
    <w:rsid w:val="00B14F60"/>
    <w:rsid w:val="00B2582E"/>
    <w:rsid w:val="00B34470"/>
    <w:rsid w:val="00B42B98"/>
    <w:rsid w:val="00B454A7"/>
    <w:rsid w:val="00B5159B"/>
    <w:rsid w:val="00B54694"/>
    <w:rsid w:val="00B54FB4"/>
    <w:rsid w:val="00B61D17"/>
    <w:rsid w:val="00B63F3B"/>
    <w:rsid w:val="00B6792A"/>
    <w:rsid w:val="00B72525"/>
    <w:rsid w:val="00B72C7D"/>
    <w:rsid w:val="00B77387"/>
    <w:rsid w:val="00B81937"/>
    <w:rsid w:val="00B82845"/>
    <w:rsid w:val="00B84971"/>
    <w:rsid w:val="00B857CF"/>
    <w:rsid w:val="00B87ACB"/>
    <w:rsid w:val="00B87CCB"/>
    <w:rsid w:val="00B91837"/>
    <w:rsid w:val="00B92AD1"/>
    <w:rsid w:val="00B93222"/>
    <w:rsid w:val="00B9710E"/>
    <w:rsid w:val="00BA52D0"/>
    <w:rsid w:val="00BB5CA3"/>
    <w:rsid w:val="00BC33B0"/>
    <w:rsid w:val="00BC3826"/>
    <w:rsid w:val="00BC4CD5"/>
    <w:rsid w:val="00BC75C6"/>
    <w:rsid w:val="00BD00C2"/>
    <w:rsid w:val="00BD0DE3"/>
    <w:rsid w:val="00BE3142"/>
    <w:rsid w:val="00BF1497"/>
    <w:rsid w:val="00BF2502"/>
    <w:rsid w:val="00BF39E8"/>
    <w:rsid w:val="00C01037"/>
    <w:rsid w:val="00C0202B"/>
    <w:rsid w:val="00C03EEC"/>
    <w:rsid w:val="00C23407"/>
    <w:rsid w:val="00C259D2"/>
    <w:rsid w:val="00C328C9"/>
    <w:rsid w:val="00C3435F"/>
    <w:rsid w:val="00C349AE"/>
    <w:rsid w:val="00C36C55"/>
    <w:rsid w:val="00C40C16"/>
    <w:rsid w:val="00C46365"/>
    <w:rsid w:val="00C503AB"/>
    <w:rsid w:val="00C503B7"/>
    <w:rsid w:val="00C50678"/>
    <w:rsid w:val="00C50798"/>
    <w:rsid w:val="00C570A7"/>
    <w:rsid w:val="00C60419"/>
    <w:rsid w:val="00C6111C"/>
    <w:rsid w:val="00C6277B"/>
    <w:rsid w:val="00C7505C"/>
    <w:rsid w:val="00C77E7D"/>
    <w:rsid w:val="00C806B2"/>
    <w:rsid w:val="00C812B3"/>
    <w:rsid w:val="00C8206E"/>
    <w:rsid w:val="00C8725D"/>
    <w:rsid w:val="00C8758B"/>
    <w:rsid w:val="00C93689"/>
    <w:rsid w:val="00C96958"/>
    <w:rsid w:val="00CA3A4C"/>
    <w:rsid w:val="00CA789A"/>
    <w:rsid w:val="00CB00AE"/>
    <w:rsid w:val="00CB2D3E"/>
    <w:rsid w:val="00CB53D9"/>
    <w:rsid w:val="00CB5C8F"/>
    <w:rsid w:val="00CB7AED"/>
    <w:rsid w:val="00CD077F"/>
    <w:rsid w:val="00CD2C3D"/>
    <w:rsid w:val="00CD4A38"/>
    <w:rsid w:val="00CD61AF"/>
    <w:rsid w:val="00CD75B8"/>
    <w:rsid w:val="00CD765F"/>
    <w:rsid w:val="00CE5973"/>
    <w:rsid w:val="00CF05BE"/>
    <w:rsid w:val="00CF4500"/>
    <w:rsid w:val="00CF6EB3"/>
    <w:rsid w:val="00D00C61"/>
    <w:rsid w:val="00D03EB8"/>
    <w:rsid w:val="00D046DE"/>
    <w:rsid w:val="00D06EF4"/>
    <w:rsid w:val="00D11699"/>
    <w:rsid w:val="00D147A1"/>
    <w:rsid w:val="00D14A0D"/>
    <w:rsid w:val="00D170F9"/>
    <w:rsid w:val="00D2761E"/>
    <w:rsid w:val="00D31F80"/>
    <w:rsid w:val="00D34986"/>
    <w:rsid w:val="00D354F3"/>
    <w:rsid w:val="00D436BA"/>
    <w:rsid w:val="00D54341"/>
    <w:rsid w:val="00D616E2"/>
    <w:rsid w:val="00D62D80"/>
    <w:rsid w:val="00D63D2F"/>
    <w:rsid w:val="00D743B6"/>
    <w:rsid w:val="00D77809"/>
    <w:rsid w:val="00D80824"/>
    <w:rsid w:val="00D81309"/>
    <w:rsid w:val="00D94B7B"/>
    <w:rsid w:val="00D952A3"/>
    <w:rsid w:val="00DA4278"/>
    <w:rsid w:val="00DA6E08"/>
    <w:rsid w:val="00DA7B05"/>
    <w:rsid w:val="00DC62AA"/>
    <w:rsid w:val="00DD3B13"/>
    <w:rsid w:val="00DD6D75"/>
    <w:rsid w:val="00DE25F5"/>
    <w:rsid w:val="00DE5FF3"/>
    <w:rsid w:val="00DE740B"/>
    <w:rsid w:val="00DE76A1"/>
    <w:rsid w:val="00DF18E9"/>
    <w:rsid w:val="00E00E74"/>
    <w:rsid w:val="00E0149E"/>
    <w:rsid w:val="00E0155E"/>
    <w:rsid w:val="00E0481E"/>
    <w:rsid w:val="00E04BA4"/>
    <w:rsid w:val="00E10BF9"/>
    <w:rsid w:val="00E12710"/>
    <w:rsid w:val="00E15A91"/>
    <w:rsid w:val="00E26060"/>
    <w:rsid w:val="00E30299"/>
    <w:rsid w:val="00E34181"/>
    <w:rsid w:val="00E40A6B"/>
    <w:rsid w:val="00E50EF9"/>
    <w:rsid w:val="00E56FD2"/>
    <w:rsid w:val="00E70786"/>
    <w:rsid w:val="00E708CA"/>
    <w:rsid w:val="00E77C76"/>
    <w:rsid w:val="00E8217E"/>
    <w:rsid w:val="00E8465F"/>
    <w:rsid w:val="00E90E83"/>
    <w:rsid w:val="00E97EF7"/>
    <w:rsid w:val="00EA0E79"/>
    <w:rsid w:val="00EA3F12"/>
    <w:rsid w:val="00EA4EC2"/>
    <w:rsid w:val="00EA639B"/>
    <w:rsid w:val="00EB18B1"/>
    <w:rsid w:val="00EB1D1C"/>
    <w:rsid w:val="00EB3235"/>
    <w:rsid w:val="00EC1B73"/>
    <w:rsid w:val="00EC2124"/>
    <w:rsid w:val="00EC6141"/>
    <w:rsid w:val="00EC6E39"/>
    <w:rsid w:val="00ED5003"/>
    <w:rsid w:val="00ED6895"/>
    <w:rsid w:val="00ED7450"/>
    <w:rsid w:val="00EE4E44"/>
    <w:rsid w:val="00EE7D29"/>
    <w:rsid w:val="00EF0A8C"/>
    <w:rsid w:val="00EF766B"/>
    <w:rsid w:val="00F009B0"/>
    <w:rsid w:val="00F00A00"/>
    <w:rsid w:val="00F01020"/>
    <w:rsid w:val="00F03B0E"/>
    <w:rsid w:val="00F04411"/>
    <w:rsid w:val="00F11561"/>
    <w:rsid w:val="00F2581C"/>
    <w:rsid w:val="00F306B0"/>
    <w:rsid w:val="00F32118"/>
    <w:rsid w:val="00F358FC"/>
    <w:rsid w:val="00F40B24"/>
    <w:rsid w:val="00F42F98"/>
    <w:rsid w:val="00F52A4C"/>
    <w:rsid w:val="00F534EC"/>
    <w:rsid w:val="00F666AB"/>
    <w:rsid w:val="00F70509"/>
    <w:rsid w:val="00F72AD3"/>
    <w:rsid w:val="00F72D52"/>
    <w:rsid w:val="00F74D4B"/>
    <w:rsid w:val="00F75704"/>
    <w:rsid w:val="00F823BF"/>
    <w:rsid w:val="00F84389"/>
    <w:rsid w:val="00F8625E"/>
    <w:rsid w:val="00F86C22"/>
    <w:rsid w:val="00F92B9B"/>
    <w:rsid w:val="00F93F58"/>
    <w:rsid w:val="00F96392"/>
    <w:rsid w:val="00F96EA6"/>
    <w:rsid w:val="00F97074"/>
    <w:rsid w:val="00FA0947"/>
    <w:rsid w:val="00FA17C0"/>
    <w:rsid w:val="00FA29C2"/>
    <w:rsid w:val="00FA6BAA"/>
    <w:rsid w:val="00FB02AF"/>
    <w:rsid w:val="00FB35B3"/>
    <w:rsid w:val="00FB6C1B"/>
    <w:rsid w:val="00FC36C6"/>
    <w:rsid w:val="00FC4BCB"/>
    <w:rsid w:val="00FC6D97"/>
    <w:rsid w:val="00FD41B7"/>
    <w:rsid w:val="00FF1B09"/>
    <w:rsid w:val="00FF2835"/>
    <w:rsid w:val="00FF2FC2"/>
    <w:rsid w:val="00FF3FC5"/>
    <w:rsid w:val="00FF404E"/>
    <w:rsid w:val="00FF5405"/>
    <w:rsid w:val="00FF5C64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926FBE"/>
  <w15:docId w15:val="{F0815142-BDBC-42A3-9BD8-9DDE4A1F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D97"/>
  </w:style>
  <w:style w:type="paragraph" w:styleId="Heading1">
    <w:name w:val="heading 1"/>
    <w:basedOn w:val="Normal"/>
    <w:link w:val="Heading1Char"/>
    <w:uiPriority w:val="9"/>
    <w:qFormat/>
    <w:rsid w:val="00592A8A"/>
    <w:pPr>
      <w:keepNext/>
      <w:keepLines/>
      <w:spacing w:after="480"/>
      <w:contextualSpacing/>
      <w:jc w:val="right"/>
      <w:outlineLvl w:val="0"/>
    </w:pPr>
    <w:rPr>
      <w:rFonts w:asciiTheme="majorHAnsi" w:eastAsiaTheme="majorEastAsia" w:hAnsiTheme="majorHAnsi" w:cstheme="majorBidi"/>
      <w:b/>
      <w:bCs/>
      <w:caps/>
      <w:color w:val="2E74B5" w:themeColor="accent1" w:themeShade="BF"/>
      <w:spacing w:val="40"/>
      <w:sz w:val="60"/>
      <w:szCs w:val="60"/>
    </w:rPr>
  </w:style>
  <w:style w:type="paragraph" w:styleId="Heading2">
    <w:name w:val="heading 2"/>
    <w:basedOn w:val="Normal"/>
    <w:link w:val="Heading2Char"/>
    <w:uiPriority w:val="9"/>
    <w:unhideWhenUsed/>
    <w:qFormat/>
    <w:rsid w:val="001534F4"/>
    <w:pPr>
      <w:keepNext/>
      <w:keepLines/>
      <w:spacing w:after="20"/>
      <w:contextualSpacing/>
      <w:outlineLvl w:val="1"/>
    </w:pPr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1534F4"/>
    <w:pPr>
      <w:spacing w:after="40"/>
      <w:contextualSpacing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34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344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EC2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EC2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EC2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EC2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A8A"/>
    <w:rPr>
      <w:rFonts w:asciiTheme="majorHAnsi" w:eastAsiaTheme="majorEastAsia" w:hAnsiTheme="majorHAnsi" w:cstheme="majorBidi"/>
      <w:b/>
      <w:bCs/>
      <w:caps/>
      <w:color w:val="2E74B5" w:themeColor="accent1" w:themeShade="BF"/>
      <w:spacing w:val="40"/>
      <w:sz w:val="60"/>
      <w:szCs w:val="60"/>
    </w:rPr>
  </w:style>
  <w:style w:type="character" w:customStyle="1" w:styleId="Heading2Char">
    <w:name w:val="Heading 2 Char"/>
    <w:basedOn w:val="DefaultParagraphFont"/>
    <w:link w:val="Heading2"/>
    <w:uiPriority w:val="9"/>
    <w:rsid w:val="001534F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534F4"/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9175A7"/>
    <w:pPr>
      <w:spacing w:after="0"/>
    </w:pPr>
    <w:tblPr>
      <w:tblCellMar>
        <w:left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C6D97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rsid w:val="000832C3"/>
    <w:pPr>
      <w:spacing w:after="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4E2C7C"/>
  </w:style>
  <w:style w:type="table" w:customStyle="1" w:styleId="TableGridLight1">
    <w:name w:val="Table Grid Light1"/>
    <w:basedOn w:val="TableNormal"/>
    <w:uiPriority w:val="40"/>
    <w:rsid w:val="00946B11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0832C3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832C3"/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F009B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F009B0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37C01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737C01"/>
    <w:rPr>
      <w:i/>
      <w:iCs/>
      <w:color w:val="1F4E79" w:themeColor="accent1" w:themeShade="80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FC6D97"/>
    <w:pPr>
      <w:spacing w:after="0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FC6D97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Heading1"/>
    <w:link w:val="SubtitleChar"/>
    <w:uiPriority w:val="11"/>
    <w:semiHidden/>
    <w:unhideWhenUsed/>
    <w:qFormat/>
    <w:rsid w:val="00826C85"/>
    <w:pPr>
      <w:numPr>
        <w:ilvl w:val="1"/>
      </w:numPr>
      <w:spacing w:after="160"/>
    </w:pPr>
    <w:rPr>
      <w:color w:val="5A5A5A" w:themeColor="text1" w:themeTint="A5"/>
      <w:spacing w:val="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26C85"/>
    <w:rPr>
      <w:rFonts w:asciiTheme="majorHAnsi" w:eastAsiaTheme="majorEastAsia" w:hAnsiTheme="majorHAnsi" w:cstheme="majorBidi"/>
      <w:b/>
      <w:bCs/>
      <w:caps/>
      <w:color w:val="5A5A5A" w:themeColor="text1" w:themeTint="A5"/>
      <w:sz w:val="60"/>
      <w:szCs w:val="60"/>
    </w:rPr>
  </w:style>
  <w:style w:type="character" w:styleId="BookTitle">
    <w:name w:val="Book Title"/>
    <w:basedOn w:val="DefaultParagraphFont"/>
    <w:uiPriority w:val="33"/>
    <w:semiHidden/>
    <w:unhideWhenUsed/>
    <w:qFormat/>
    <w:rsid w:val="00F009B0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37C01"/>
    <w:rPr>
      <w:b/>
      <w:bCs/>
      <w:caps w:val="0"/>
      <w:smallCaps/>
      <w:color w:val="1F4E79" w:themeColor="accent1" w:themeShade="80"/>
      <w:spacing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EC2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C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A4EC2"/>
  </w:style>
  <w:style w:type="paragraph" w:styleId="BlockText">
    <w:name w:val="Block Text"/>
    <w:basedOn w:val="Normal"/>
    <w:uiPriority w:val="99"/>
    <w:semiHidden/>
    <w:unhideWhenUsed/>
    <w:rsid w:val="00826C85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EA4EC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A4EC2"/>
  </w:style>
  <w:style w:type="paragraph" w:styleId="BodyText2">
    <w:name w:val="Body Text 2"/>
    <w:basedOn w:val="Normal"/>
    <w:link w:val="BodyText2Char"/>
    <w:uiPriority w:val="99"/>
    <w:semiHidden/>
    <w:unhideWhenUsed/>
    <w:rsid w:val="00EA4EC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A4EC2"/>
  </w:style>
  <w:style w:type="paragraph" w:styleId="BodyText3">
    <w:name w:val="Body Text 3"/>
    <w:basedOn w:val="Normal"/>
    <w:link w:val="BodyText3Char"/>
    <w:uiPriority w:val="99"/>
    <w:semiHidden/>
    <w:unhideWhenUsed/>
    <w:rsid w:val="00EA4EC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A4EC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A4EC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A4E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A4EC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A4EC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A4EC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A4EC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A4EC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A4EC2"/>
    <w:rPr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A4EC2"/>
    <w:pPr>
      <w:spacing w:after="200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A4EC2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A4EC2"/>
  </w:style>
  <w:style w:type="table" w:styleId="ColorfulGrid">
    <w:name w:val="Colorful Grid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A4EC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EC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EC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EC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link w:val="DateChar"/>
    <w:uiPriority w:val="10"/>
    <w:qFormat/>
    <w:rsid w:val="001F1E06"/>
    <w:pPr>
      <w:spacing w:after="200"/>
      <w:contextualSpacing/>
    </w:pPr>
    <w:rPr>
      <w:b/>
      <w:color w:val="1F4E79" w:themeColor="accent1" w:themeShade="80"/>
      <w:sz w:val="24"/>
    </w:rPr>
  </w:style>
  <w:style w:type="character" w:customStyle="1" w:styleId="DateChar">
    <w:name w:val="Date Char"/>
    <w:basedOn w:val="DefaultParagraphFont"/>
    <w:link w:val="Date"/>
    <w:uiPriority w:val="10"/>
    <w:rsid w:val="001F1E06"/>
    <w:rPr>
      <w:b/>
      <w:color w:val="1F4E79" w:themeColor="accent1" w:themeShade="80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A4EC2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A4EC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A4EC2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A4EC2"/>
  </w:style>
  <w:style w:type="character" w:styleId="Emphasis">
    <w:name w:val="Emphasis"/>
    <w:basedOn w:val="DefaultParagraphFont"/>
    <w:uiPriority w:val="20"/>
    <w:semiHidden/>
    <w:unhideWhenUsed/>
    <w:qFormat/>
    <w:rsid w:val="00EA4EC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4EC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A4EC2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4EC2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EC2"/>
    <w:rPr>
      <w:szCs w:val="20"/>
    </w:rPr>
  </w:style>
  <w:style w:type="table" w:customStyle="1" w:styleId="GridTable1Light1">
    <w:name w:val="Grid Table 1 Light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A2034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34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EC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EC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EC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EC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EA4EC2"/>
  </w:style>
  <w:style w:type="paragraph" w:styleId="HTMLAddress">
    <w:name w:val="HTML Address"/>
    <w:basedOn w:val="Normal"/>
    <w:link w:val="HTMLAddressChar"/>
    <w:uiPriority w:val="99"/>
    <w:semiHidden/>
    <w:unhideWhenUsed/>
    <w:rsid w:val="00EA4EC2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A4EC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EA4EC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A4EC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4EC2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4EC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A4EC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A4EC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6D97"/>
    <w:rPr>
      <w:color w:val="2F5496" w:themeColor="accent5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A4EC2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A4EC2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A4EC2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A4EC2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A4EC2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A4EC2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A4EC2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A4EC2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A4EC2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A4EC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37C01"/>
    <w:rPr>
      <w:i/>
      <w:iCs/>
      <w:color w:val="1F4E79" w:themeColor="accent1" w:themeShade="80"/>
    </w:rPr>
  </w:style>
  <w:style w:type="table" w:styleId="LightGrid">
    <w:name w:val="Light Grid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A4EC2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A4EC2"/>
  </w:style>
  <w:style w:type="paragraph" w:styleId="List">
    <w:name w:val="List"/>
    <w:basedOn w:val="Normal"/>
    <w:uiPriority w:val="99"/>
    <w:semiHidden/>
    <w:unhideWhenUsed/>
    <w:rsid w:val="00EA4EC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A4EC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A4EC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A4EC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A4EC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EA4EC2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A4EC2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A4EC2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A4EC2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A4EC2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A4EC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A4EC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A4EC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A4EC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A4EC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EA4EC2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A4EC2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A4EC2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A4EC2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A4EC2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EA4EC2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EA4E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A4EC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A4EC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A4EC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EA4EC2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A4EC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A4EC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A4EC2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A4EC2"/>
  </w:style>
  <w:style w:type="character" w:styleId="PageNumber">
    <w:name w:val="page number"/>
    <w:basedOn w:val="DefaultParagraphFont"/>
    <w:uiPriority w:val="99"/>
    <w:semiHidden/>
    <w:unhideWhenUsed/>
    <w:rsid w:val="00EA4EC2"/>
  </w:style>
  <w:style w:type="table" w:customStyle="1" w:styleId="PlainTable11">
    <w:name w:val="Plain Table 11"/>
    <w:basedOn w:val="TableNormal"/>
    <w:uiPriority w:val="41"/>
    <w:rsid w:val="00EA4EC2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EA4EC2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E04BA4"/>
    <w:pPr>
      <w:spacing w:before="80"/>
    </w:pPr>
    <w:tblPr>
      <w:tblStyleRowBandSize w:val="1"/>
      <w:tblStyleColBandSize w:val="1"/>
      <w:tblCellMar>
        <w:left w:w="0" w:type="dxa"/>
        <w:bottom w:w="72" w:type="dxa"/>
        <w:right w:w="0" w:type="dxa"/>
      </w:tblCellMar>
    </w:tblPr>
    <w:tblStylePr w:type="firstRow">
      <w:rPr>
        <w:b w:val="0"/>
        <w:bCs/>
        <w:i w:val="0"/>
      </w:rPr>
    </w:tblStylePr>
    <w:tblStylePr w:type="lastRow">
      <w:rPr>
        <w:b/>
        <w:bCs/>
      </w:rPr>
    </w:tblStylePr>
    <w:tblStylePr w:type="firstCol">
      <w:pPr>
        <w:wordWrap/>
        <w:spacing w:beforeLines="0" w:before="0" w:beforeAutospacing="0" w:afterLines="0" w:after="40" w:afterAutospacing="0"/>
      </w:pPr>
      <w:rPr>
        <w:b w:val="0"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EA4EC2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EA4EC2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A4EC2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A4EC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A4EC2"/>
  </w:style>
  <w:style w:type="paragraph" w:styleId="Signature">
    <w:name w:val="Signature"/>
    <w:basedOn w:val="Normal"/>
    <w:link w:val="SignatureChar"/>
    <w:uiPriority w:val="99"/>
    <w:semiHidden/>
    <w:unhideWhenUsed/>
    <w:rsid w:val="00EA4EC2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A4EC2"/>
  </w:style>
  <w:style w:type="character" w:styleId="Strong">
    <w:name w:val="Strong"/>
    <w:basedOn w:val="DefaultParagraphFont"/>
    <w:uiPriority w:val="22"/>
    <w:semiHidden/>
    <w:unhideWhenUsed/>
    <w:rsid w:val="00EA4EC2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EA4EC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EA4EC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EA4EC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A4EC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A4EC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A4EC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A4EC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A4EC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A4EC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A4EC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A4EC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A4EC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A4EC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A4EC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A4EC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A4EC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A4EC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A4EC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A4EC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A4EC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A4EC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A4EC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A4EC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A4EC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A4EC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A4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A4EC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A4EC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A4EC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A4EC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A4EC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A4EC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A4EC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A4EC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EA4EC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A4EC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A4EC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A4EC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A4EC2"/>
    <w:pPr>
      <w:spacing w:after="100"/>
      <w:ind w:left="1760"/>
    </w:pPr>
  </w:style>
  <w:style w:type="paragraph" w:styleId="TOCHeading">
    <w:name w:val="TOC Heading"/>
    <w:basedOn w:val="Heading1"/>
    <w:uiPriority w:val="39"/>
    <w:semiHidden/>
    <w:unhideWhenUsed/>
    <w:qFormat/>
    <w:rsid w:val="001534F4"/>
    <w:pPr>
      <w:outlineLvl w:val="9"/>
    </w:pPr>
    <w:rPr>
      <w:bCs w:val="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8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7697A647-DE0C-4D69-A840-5A8A26D0686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AppData\Roaming\Microsoft\Templates\All%20day%20meeting%20agenda%20(formal).dotx" TargetMode="External"/></Relationships>
</file>

<file path=word/theme/theme1.xml><?xml version="1.0" encoding="utf-8"?>
<a:theme xmlns:a="http://schemas.openxmlformats.org/drawingml/2006/main" name="Agend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 day meeting agenda (formal)</Template>
  <TotalTime>4</TotalTime>
  <Pages>5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Seema Chudasama</cp:lastModifiedBy>
  <cp:revision>3</cp:revision>
  <dcterms:created xsi:type="dcterms:W3CDTF">2023-10-17T23:13:00Z</dcterms:created>
  <dcterms:modified xsi:type="dcterms:W3CDTF">2023-10-17T23:16:00Z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